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horzAnchor="page" w:tblpX="1471" w:tblpY="285"/>
        <w:tblW w:w="5000" w:type="pct"/>
        <w:tblLook w:val="0480" w:firstRow="0" w:lastRow="0" w:firstColumn="1" w:lastColumn="0" w:noHBand="0" w:noVBand="1"/>
      </w:tblPr>
      <w:tblGrid>
        <w:gridCol w:w="5649"/>
        <w:gridCol w:w="753"/>
        <w:gridCol w:w="3488"/>
      </w:tblGrid>
      <w:tr w:rsidR="009D2A79" w:rsidRPr="000D375D" w:rsidTr="00EC0EC9">
        <w:trPr>
          <w:trHeight w:val="2178"/>
        </w:trPr>
        <w:tc>
          <w:tcPr>
            <w:tcW w:w="6402" w:type="dxa"/>
            <w:gridSpan w:val="2"/>
            <w:shd w:val="clear" w:color="auto" w:fill="auto"/>
          </w:tcPr>
          <w:p w:rsidR="002E4AFC" w:rsidRPr="000D375D" w:rsidRDefault="00EC0EC9" w:rsidP="00EC0EC9">
            <w:pPr>
              <w:pStyle w:val="Puesto"/>
            </w:pPr>
            <w:r>
              <w:t xml:space="preserve">JESÚS SALVADOR </w:t>
            </w:r>
            <w:r w:rsidR="002E4AFC" w:rsidRPr="000D375D">
              <w:rPr>
                <w:lang w:bidi="es-ES"/>
              </w:rPr>
              <w:br/>
            </w:r>
            <w:r>
              <w:t>FARIAS SILVA</w:t>
            </w:r>
          </w:p>
        </w:tc>
        <w:tc>
          <w:tcPr>
            <w:tcW w:w="3488" w:type="dxa"/>
            <w:vMerge w:val="restart"/>
            <w:vAlign w:val="bottom"/>
          </w:tcPr>
          <w:p w:rsidR="002E4AFC" w:rsidRPr="000D375D" w:rsidRDefault="002E4AFC" w:rsidP="00EC0EC9">
            <w:pPr>
              <w:jc w:val="center"/>
            </w:pPr>
          </w:p>
        </w:tc>
      </w:tr>
      <w:tr w:rsidR="00EC0EC9" w:rsidRPr="000D375D" w:rsidTr="00EC0EC9">
        <w:trPr>
          <w:trHeight w:val="1262"/>
        </w:trPr>
        <w:tc>
          <w:tcPr>
            <w:tcW w:w="5649" w:type="dxa"/>
          </w:tcPr>
          <w:p w:rsidR="002E4AFC" w:rsidRPr="000D375D" w:rsidRDefault="002E4AFC" w:rsidP="00EC0EC9">
            <w:pPr>
              <w:rPr>
                <w:rFonts w:ascii="Arial" w:hAnsi="Arial"/>
              </w:rPr>
            </w:pPr>
          </w:p>
        </w:tc>
        <w:tc>
          <w:tcPr>
            <w:tcW w:w="753" w:type="dxa"/>
          </w:tcPr>
          <w:p w:rsidR="002E4AFC" w:rsidRPr="000D375D" w:rsidRDefault="002E4AFC" w:rsidP="00EC0EC9">
            <w:pPr>
              <w:rPr>
                <w:rFonts w:ascii="Arial" w:hAnsi="Arial"/>
              </w:rPr>
            </w:pPr>
          </w:p>
        </w:tc>
        <w:tc>
          <w:tcPr>
            <w:tcW w:w="3488" w:type="dxa"/>
            <w:vMerge/>
          </w:tcPr>
          <w:p w:rsidR="002E4AFC" w:rsidRPr="000D375D" w:rsidRDefault="002E4AFC" w:rsidP="00EC0EC9">
            <w:pPr>
              <w:rPr>
                <w:rFonts w:ascii="Arial" w:hAnsi="Arial"/>
              </w:rPr>
            </w:pPr>
          </w:p>
        </w:tc>
      </w:tr>
      <w:tr w:rsidR="00EC0EC9" w:rsidRPr="000D375D" w:rsidTr="00EC0EC9">
        <w:trPr>
          <w:trHeight w:val="982"/>
        </w:trPr>
        <w:tc>
          <w:tcPr>
            <w:tcW w:w="5649" w:type="dxa"/>
            <w:vMerge w:val="restart"/>
          </w:tcPr>
          <w:p w:rsidR="006E23B3" w:rsidRPr="000D375D" w:rsidRDefault="006E23B3" w:rsidP="00EC0EC9">
            <w:pPr>
              <w:pStyle w:val="Ttulo2"/>
            </w:pPr>
            <w:r w:rsidRPr="000D375D">
              <w:rPr>
                <w:lang w:bidi="es-ES"/>
              </w:rPr>
              <w:t>Experiencia</w:t>
            </w:r>
          </w:p>
          <w:p w:rsidR="006E23B3" w:rsidRPr="000D375D" w:rsidRDefault="00553F1A" w:rsidP="00EC0EC9">
            <w:pPr>
              <w:pStyle w:val="Fechas"/>
            </w:pPr>
            <w:r>
              <w:t>01 de enero de 2018</w:t>
            </w:r>
            <w:r w:rsidR="006E23B3" w:rsidRPr="000D375D">
              <w:rPr>
                <w:lang w:bidi="es-ES"/>
              </w:rPr>
              <w:t>-</w:t>
            </w:r>
            <w:r>
              <w:t>31 de octubre de 2023</w:t>
            </w:r>
          </w:p>
          <w:p w:rsidR="006E23B3" w:rsidRPr="000D375D" w:rsidRDefault="00553F1A" w:rsidP="00EC0EC9">
            <w:pPr>
              <w:pStyle w:val="Experiencia"/>
            </w:pPr>
            <w:r>
              <w:t>Ag</w:t>
            </w:r>
            <w:bookmarkStart w:id="0" w:name="_GoBack"/>
            <w:bookmarkEnd w:id="0"/>
            <w:r>
              <w:t xml:space="preserve">ente vial </w:t>
            </w:r>
            <w:r w:rsidR="00D56431">
              <w:rPr>
                <w:rStyle w:val="Textoennegrita"/>
                <w:lang w:bidi="es-ES"/>
              </w:rPr>
              <w:t xml:space="preserve"> </w:t>
            </w:r>
            <w:r w:rsidR="006E23B3" w:rsidRPr="000D375D">
              <w:rPr>
                <w:rStyle w:val="Textoennegrita"/>
                <w:lang w:bidi="es-ES"/>
              </w:rPr>
              <w:t xml:space="preserve">• </w:t>
            </w:r>
            <w:r>
              <w:t>di</w:t>
            </w:r>
            <w:r w:rsidR="0005408E">
              <w:t xml:space="preserve">rección de tránsito y vialidad del Municipio de Tuxpan, Jalisco. </w:t>
            </w:r>
          </w:p>
          <w:p w:rsidR="006E23B3" w:rsidRPr="000D375D" w:rsidRDefault="00553F1A" w:rsidP="00EC0EC9">
            <w:pPr>
              <w:pStyle w:val="Fechas"/>
            </w:pPr>
            <w:r>
              <w:t>2021</w:t>
            </w:r>
            <w:r w:rsidR="006E23B3" w:rsidRPr="000D375D">
              <w:rPr>
                <w:lang w:bidi="es-ES"/>
              </w:rPr>
              <w:t>-</w:t>
            </w:r>
            <w:r>
              <w:t>2023</w:t>
            </w:r>
          </w:p>
          <w:p w:rsidR="006E23B3" w:rsidRPr="000D375D" w:rsidRDefault="00413BBB" w:rsidP="00EC0EC9">
            <w:pPr>
              <w:pStyle w:val="Experiencia"/>
            </w:pPr>
            <w:r>
              <w:t>C</w:t>
            </w:r>
            <w:r w:rsidR="00553F1A">
              <w:t>omandante</w:t>
            </w:r>
            <w:r w:rsidR="006E23B3" w:rsidRPr="000D375D">
              <w:rPr>
                <w:rStyle w:val="Textoennegrita"/>
                <w:lang w:bidi="es-ES"/>
              </w:rPr>
              <w:t xml:space="preserve"> • </w:t>
            </w:r>
            <w:r w:rsidR="00553F1A">
              <w:t>di</w:t>
            </w:r>
            <w:r w:rsidR="0005408E">
              <w:t xml:space="preserve">rección de tránsito y vialidad del Municipio de Tecalitlan, Jalisco. </w:t>
            </w:r>
          </w:p>
          <w:p w:rsidR="006E23B3" w:rsidRPr="000D375D" w:rsidRDefault="00553F1A" w:rsidP="00EC0EC9">
            <w:pPr>
              <w:pStyle w:val="Fechas"/>
            </w:pPr>
            <w:r>
              <w:t xml:space="preserve">01 de noviembre 2023  </w:t>
            </w:r>
            <w:r>
              <w:rPr>
                <w:lang w:bidi="es-ES"/>
              </w:rPr>
              <w:t>–</w:t>
            </w:r>
            <w:r>
              <w:t xml:space="preserve"> 30 de septiembre de 2024</w:t>
            </w:r>
          </w:p>
          <w:p w:rsidR="006E23B3" w:rsidRDefault="00413BBB" w:rsidP="00EC0EC9">
            <w:pPr>
              <w:pStyle w:val="Experiencia"/>
            </w:pPr>
            <w:r>
              <w:t>D</w:t>
            </w:r>
            <w:r w:rsidR="00553F1A">
              <w:t>irector</w:t>
            </w:r>
            <w:r w:rsidR="006E23B3" w:rsidRPr="000D375D">
              <w:rPr>
                <w:rStyle w:val="Textoennegrita"/>
                <w:lang w:bidi="es-ES"/>
              </w:rPr>
              <w:t xml:space="preserve"> • </w:t>
            </w:r>
            <w:r w:rsidR="00553F1A">
              <w:t>dirección de</w:t>
            </w:r>
            <w:r w:rsidR="0005408E">
              <w:t xml:space="preserve"> movilidad y espacios públicos del Municipio de Tuxpan, Jalisco.</w:t>
            </w:r>
          </w:p>
          <w:p w:rsidR="00553F1A" w:rsidRDefault="00553F1A" w:rsidP="00553F1A">
            <w:pPr>
              <w:pStyle w:val="Fechas"/>
            </w:pPr>
            <w:r>
              <w:t xml:space="preserve">01 de octubre del 2024 a la presente fecha </w:t>
            </w:r>
          </w:p>
          <w:p w:rsidR="00A21FF1" w:rsidRPr="000D375D" w:rsidRDefault="00553F1A" w:rsidP="00A21FF1">
            <w:pPr>
              <w:pStyle w:val="Fechas"/>
            </w:pPr>
            <w:r>
              <w:t>Director de mo</w:t>
            </w:r>
            <w:r w:rsidR="0005408E">
              <w:t xml:space="preserve">vilidad y transportes del Municipio de Tuxpan, Jalisco. </w:t>
            </w:r>
          </w:p>
          <w:p w:rsidR="00A21FF1" w:rsidRPr="00A21FF1" w:rsidRDefault="00A21FF1" w:rsidP="00A21FF1">
            <w:pPr>
              <w:rPr>
                <w:rFonts w:eastAsiaTheme="minorHAnsi" w:cstheme="minorBidi"/>
              </w:rPr>
            </w:pPr>
            <w:r w:rsidRPr="00A21FF1">
              <w:rPr>
                <w:rFonts w:eastAsiaTheme="minorHAnsi" w:cstheme="minorBidi"/>
              </w:rPr>
              <w:t xml:space="preserve">Aplicación de la ley de movilidad, seguridad vial y transportes del estado de Jalisco. </w:t>
            </w:r>
          </w:p>
          <w:p w:rsidR="00A21FF1" w:rsidRDefault="00A21FF1" w:rsidP="00EC0EC9">
            <w:pPr>
              <w:rPr>
                <w:rFonts w:eastAsiaTheme="minorHAnsi" w:cstheme="minorBidi"/>
                <w:szCs w:val="24"/>
              </w:rPr>
            </w:pPr>
            <w:r>
              <w:rPr>
                <w:rFonts w:eastAsiaTheme="minorHAnsi" w:cstheme="minorBidi"/>
                <w:szCs w:val="24"/>
              </w:rPr>
              <w:t>Formulación de actividades y estrategias para la prevención de los accidentes.</w:t>
            </w:r>
          </w:p>
          <w:p w:rsidR="00A21FF1" w:rsidRPr="000D375D" w:rsidRDefault="00A21FF1" w:rsidP="00EC0EC9">
            <w:r>
              <w:rPr>
                <w:rFonts w:eastAsiaTheme="minorHAnsi" w:cstheme="minorBidi"/>
                <w:szCs w:val="24"/>
              </w:rPr>
              <w:t xml:space="preserve">Diseño de proyectos para la educación vial en planteles educativos, buscando la formación de valores al volante. </w:t>
            </w:r>
          </w:p>
          <w:p w:rsidR="006E23B3" w:rsidRPr="000D375D" w:rsidRDefault="006E23B3" w:rsidP="00EC0EC9">
            <w:pPr>
              <w:pStyle w:val="Ttulo2"/>
            </w:pPr>
            <w:r w:rsidRPr="000D375D">
              <w:rPr>
                <w:lang w:bidi="es-ES"/>
              </w:rPr>
              <w:t>Formación</w:t>
            </w:r>
          </w:p>
          <w:p w:rsidR="006E23B3" w:rsidRPr="000D375D" w:rsidRDefault="00EC0EC9" w:rsidP="00EC0EC9">
            <w:r>
              <w:t xml:space="preserve">CENTRO UNIVERSITARIO BARNARD </w:t>
            </w:r>
          </w:p>
          <w:p w:rsidR="006E23B3" w:rsidRDefault="0021454E" w:rsidP="00EC0EC9">
            <w:pPr>
              <w:pStyle w:val="Listaconvietas"/>
              <w:numPr>
                <w:ilvl w:val="0"/>
                <w:numId w:val="23"/>
              </w:numPr>
            </w:pPr>
            <w:r>
              <w:t>LICENCIATURA EN DERECHO</w:t>
            </w:r>
          </w:p>
          <w:p w:rsidR="0021454E" w:rsidRPr="000D375D" w:rsidRDefault="0021454E" w:rsidP="00EC0EC9">
            <w:pPr>
              <w:pStyle w:val="Listaconvietas"/>
              <w:numPr>
                <w:ilvl w:val="0"/>
                <w:numId w:val="23"/>
              </w:numPr>
            </w:pPr>
            <w:r>
              <w:t xml:space="preserve">GENERACION </w:t>
            </w:r>
            <w:r w:rsidR="003C390E">
              <w:t>2021 - 2024</w:t>
            </w:r>
          </w:p>
          <w:p w:rsidR="006E23B3" w:rsidRPr="000D375D" w:rsidRDefault="006E23B3" w:rsidP="00EC0EC9"/>
          <w:p w:rsidR="006E23B3" w:rsidRPr="000D375D" w:rsidRDefault="006E23B3" w:rsidP="00EC0EC9">
            <w:pPr>
              <w:pStyle w:val="Ttulo2"/>
            </w:pPr>
            <w:r w:rsidRPr="000D375D">
              <w:rPr>
                <w:lang w:bidi="es-ES"/>
              </w:rPr>
              <w:t>Comunicación</w:t>
            </w:r>
          </w:p>
          <w:p w:rsidR="00AD4F7A" w:rsidRDefault="00AD4F7A" w:rsidP="00EC0EC9">
            <w:r>
              <w:t xml:space="preserve">Facilidad de palabra y comunicación con los demás en distintos ámbitos y situaciones, capacidad para resolver problemática. </w:t>
            </w:r>
          </w:p>
          <w:p w:rsidR="006E23B3" w:rsidRPr="000D375D" w:rsidRDefault="00AD4F7A" w:rsidP="00EC0EC9">
            <w:r>
              <w:t xml:space="preserve"> </w:t>
            </w:r>
          </w:p>
          <w:p w:rsidR="006E23B3" w:rsidRDefault="006E23B3" w:rsidP="00340D5A">
            <w:pPr>
              <w:pStyle w:val="Ttulo2"/>
              <w:rPr>
                <w:lang w:bidi="es-ES"/>
              </w:rPr>
            </w:pPr>
            <w:r w:rsidRPr="000D375D">
              <w:rPr>
                <w:lang w:bidi="es-ES"/>
              </w:rPr>
              <w:t>Liderazgo</w:t>
            </w:r>
          </w:p>
          <w:p w:rsidR="00340D5A" w:rsidRPr="00340D5A" w:rsidRDefault="00340D5A" w:rsidP="00340D5A">
            <w:pPr>
              <w:rPr>
                <w:lang w:bidi="es-ES"/>
              </w:rPr>
            </w:pPr>
            <w:r>
              <w:rPr>
                <w:lang w:bidi="es-ES"/>
              </w:rPr>
              <w:t xml:space="preserve">Amabilidad </w:t>
            </w:r>
          </w:p>
          <w:p w:rsidR="00340D5A" w:rsidRDefault="00340D5A" w:rsidP="00340D5A">
            <w:pPr>
              <w:rPr>
                <w:lang w:bidi="es-ES"/>
              </w:rPr>
            </w:pPr>
            <w:r>
              <w:rPr>
                <w:lang w:bidi="es-ES"/>
              </w:rPr>
              <w:t xml:space="preserve">Trabajo en equipo </w:t>
            </w:r>
          </w:p>
          <w:p w:rsidR="00340D5A" w:rsidRDefault="00340D5A" w:rsidP="00340D5A">
            <w:pPr>
              <w:rPr>
                <w:lang w:bidi="es-ES"/>
              </w:rPr>
            </w:pPr>
            <w:r>
              <w:rPr>
                <w:lang w:bidi="es-ES"/>
              </w:rPr>
              <w:t xml:space="preserve">Facilidad de gestión </w:t>
            </w:r>
          </w:p>
          <w:p w:rsidR="00340D5A" w:rsidRDefault="00340D5A" w:rsidP="00340D5A">
            <w:pPr>
              <w:rPr>
                <w:lang w:bidi="es-ES"/>
              </w:rPr>
            </w:pPr>
            <w:r>
              <w:rPr>
                <w:lang w:bidi="es-ES"/>
              </w:rPr>
              <w:t xml:space="preserve">Compañerismo y solidaridad </w:t>
            </w:r>
          </w:p>
          <w:p w:rsidR="00340D5A" w:rsidRDefault="00340D5A" w:rsidP="00340D5A">
            <w:pPr>
              <w:rPr>
                <w:lang w:bidi="es-ES"/>
              </w:rPr>
            </w:pPr>
            <w:r>
              <w:rPr>
                <w:lang w:bidi="es-ES"/>
              </w:rPr>
              <w:t>Capacidad para resolver conflictos internos y externos</w:t>
            </w:r>
          </w:p>
          <w:p w:rsidR="006E23B3" w:rsidRPr="000D375D" w:rsidRDefault="00340D5A" w:rsidP="00A21FF1">
            <w:pPr>
              <w:rPr>
                <w:lang w:bidi="es-ES"/>
              </w:rPr>
            </w:pPr>
            <w:r>
              <w:rPr>
                <w:lang w:bidi="es-ES"/>
              </w:rPr>
              <w:t>Facilidad para agiliz</w:t>
            </w:r>
            <w:r w:rsidR="00A21FF1">
              <w:rPr>
                <w:lang w:bidi="es-ES"/>
              </w:rPr>
              <w:t xml:space="preserve">ar y resolver asuntos laborales. </w:t>
            </w:r>
          </w:p>
        </w:tc>
        <w:tc>
          <w:tcPr>
            <w:tcW w:w="753" w:type="dxa"/>
            <w:vMerge w:val="restart"/>
          </w:tcPr>
          <w:p w:rsidR="006E23B3" w:rsidRPr="000D375D" w:rsidRDefault="006E23B3" w:rsidP="00EC0EC9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3488" w:type="dxa"/>
          </w:tcPr>
          <w:p w:rsidR="006E23B3" w:rsidRPr="000D375D" w:rsidRDefault="006E23B3" w:rsidP="00EC0EC9">
            <w:pPr>
              <w:rPr>
                <w:rFonts w:ascii="Arial" w:hAnsi="Arial"/>
              </w:rPr>
            </w:pPr>
          </w:p>
        </w:tc>
      </w:tr>
      <w:tr w:rsidR="00EC0EC9" w:rsidRPr="000D375D" w:rsidTr="00EC0EC9">
        <w:trPr>
          <w:trHeight w:val="605"/>
        </w:trPr>
        <w:tc>
          <w:tcPr>
            <w:tcW w:w="5649" w:type="dxa"/>
            <w:vMerge/>
          </w:tcPr>
          <w:p w:rsidR="006E23B3" w:rsidRPr="000D375D" w:rsidRDefault="006E23B3" w:rsidP="00EC0EC9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753" w:type="dxa"/>
            <w:vMerge/>
          </w:tcPr>
          <w:p w:rsidR="006E23B3" w:rsidRPr="000D375D" w:rsidRDefault="006E23B3" w:rsidP="00EC0EC9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3488" w:type="dxa"/>
          </w:tcPr>
          <w:p w:rsidR="006E23B3" w:rsidRPr="000D375D" w:rsidRDefault="006E23B3" w:rsidP="00EC0EC9">
            <w:pPr>
              <w:pStyle w:val="Ttulo2"/>
            </w:pPr>
          </w:p>
        </w:tc>
      </w:tr>
      <w:tr w:rsidR="00EC0EC9" w:rsidRPr="000D375D" w:rsidTr="00EC0EC9">
        <w:trPr>
          <w:trHeight w:val="567"/>
        </w:trPr>
        <w:tc>
          <w:tcPr>
            <w:tcW w:w="5649" w:type="dxa"/>
            <w:vMerge/>
          </w:tcPr>
          <w:p w:rsidR="006E23B3" w:rsidRPr="000D375D" w:rsidRDefault="006E23B3" w:rsidP="00EC0EC9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753" w:type="dxa"/>
            <w:vMerge/>
          </w:tcPr>
          <w:p w:rsidR="006E23B3" w:rsidRPr="000D375D" w:rsidRDefault="006E23B3" w:rsidP="00EC0EC9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3488" w:type="dxa"/>
            <w:vAlign w:val="center"/>
          </w:tcPr>
          <w:p w:rsidR="006E23B3" w:rsidRPr="000D375D" w:rsidRDefault="006E23B3" w:rsidP="00EC0EC9">
            <w:pPr>
              <w:pStyle w:val="Informacin"/>
              <w:ind w:left="0"/>
            </w:pPr>
          </w:p>
        </w:tc>
      </w:tr>
      <w:tr w:rsidR="00EC0EC9" w:rsidRPr="000D375D" w:rsidTr="00EC0EC9">
        <w:trPr>
          <w:trHeight w:val="796"/>
        </w:trPr>
        <w:tc>
          <w:tcPr>
            <w:tcW w:w="5649" w:type="dxa"/>
            <w:vMerge/>
          </w:tcPr>
          <w:p w:rsidR="006E23B3" w:rsidRPr="000D375D" w:rsidRDefault="006E23B3" w:rsidP="00EC0EC9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753" w:type="dxa"/>
            <w:vMerge/>
          </w:tcPr>
          <w:p w:rsidR="006E23B3" w:rsidRPr="000D375D" w:rsidRDefault="006E23B3" w:rsidP="00EC0EC9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3488" w:type="dxa"/>
          </w:tcPr>
          <w:p w:rsidR="006E23B3" w:rsidRPr="000D375D" w:rsidRDefault="006E23B3" w:rsidP="00EC0EC9">
            <w:pPr>
              <w:rPr>
                <w:rFonts w:ascii="Arial" w:hAnsi="Arial"/>
              </w:rPr>
            </w:pPr>
          </w:p>
        </w:tc>
      </w:tr>
    </w:tbl>
    <w:p w:rsidR="00CE6104" w:rsidRPr="000D375D" w:rsidRDefault="00CE6104" w:rsidP="0006568A"/>
    <w:sectPr w:rsidR="00CE6104" w:rsidRPr="000D375D" w:rsidSect="006E23B3">
      <w:headerReference w:type="default" r:id="rId10"/>
      <w:pgSz w:w="11906" w:h="16838" w:code="9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0FF0" w:rsidRDefault="008D0FF0" w:rsidP="009129A0">
      <w:r>
        <w:separator/>
      </w:r>
    </w:p>
  </w:endnote>
  <w:endnote w:type="continuationSeparator" w:id="0">
    <w:p w:rsidR="008D0FF0" w:rsidRDefault="008D0FF0" w:rsidP="00912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0FC83A6-A64D-4C1F-82C6-8CBD8BA7D083}"/>
    <w:embedBold r:id="rId2" w:fontKey="{C82515C4-EA7E-45E0-AA30-123A87014E2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73F0B6A-BC55-4B82-A4BF-609DD1DD13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3224ECDA-7B5D-4FCE-B990-4573FD7DC72E}"/>
    <w:embedBold r:id="rId5" w:fontKey="{7B7BC0FB-A1C1-4453-903C-332D0BE78355}"/>
    <w:embedItalic r:id="rId6" w:fontKey="{6802A5A6-A28C-4D59-A48B-372B54547D4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076355A6-6FDC-454B-9E42-78BA660569D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3C5A31B-AF9F-4410-8F24-2FA9526D82E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0FF0" w:rsidRDefault="008D0FF0" w:rsidP="009129A0">
      <w:r>
        <w:separator/>
      </w:r>
    </w:p>
  </w:footnote>
  <w:footnote w:type="continuationSeparator" w:id="0">
    <w:p w:rsidR="008D0FF0" w:rsidRDefault="008D0FF0" w:rsidP="009129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9A0" w:rsidRDefault="000D375D"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CD7C681" wp14:editId="0CE7130A">
              <wp:simplePos x="0" y="0"/>
              <wp:positionH relativeFrom="page">
                <wp:posOffset>-1583</wp:posOffset>
              </wp:positionH>
              <wp:positionV relativeFrom="page">
                <wp:posOffset>9525</wp:posOffset>
              </wp:positionV>
              <wp:extent cx="7779385" cy="10064750"/>
              <wp:effectExtent l="0" t="0" r="2540" b="0"/>
              <wp:wrapNone/>
              <wp:docPr id="1" name="Grupo 1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9385" cy="10064750"/>
                        <a:chOff x="0" y="0"/>
                        <a:chExt cx="7779385" cy="10064750"/>
                      </a:xfrm>
                    </wpg:grpSpPr>
                    <wps:wsp>
                      <wps:cNvPr id="7" name="Forma libre 3" descr="decorative element"/>
                      <wps:cNvSpPr>
                        <a:spLocks/>
                      </wps:cNvSpPr>
                      <wps:spPr bwMode="auto">
                        <a:xfrm>
                          <a:off x="5196840" y="1912620"/>
                          <a:ext cx="2582545" cy="8141970"/>
                        </a:xfrm>
                        <a:custGeom>
                          <a:avLst/>
                          <a:gdLst>
                            <a:gd name="T0" fmla="*/ 0 w 4067"/>
                            <a:gd name="T1" fmla="*/ 12821 h 12822"/>
                            <a:gd name="T2" fmla="*/ 4066 w 4067"/>
                            <a:gd name="T3" fmla="*/ 12821 h 12822"/>
                            <a:gd name="T4" fmla="*/ 4066 w 4067"/>
                            <a:gd name="T5" fmla="*/ 0 h 12822"/>
                            <a:gd name="T6" fmla="*/ 0 w 4067"/>
                            <a:gd name="T7" fmla="*/ 0 h 12822"/>
                            <a:gd name="T8" fmla="*/ 0 w 4067"/>
                            <a:gd name="T9" fmla="*/ 12821 h 128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67" h="12822">
                              <a:moveTo>
                                <a:pt x="0" y="12821"/>
                              </a:moveTo>
                              <a:lnTo>
                                <a:pt x="4066" y="12821"/>
                              </a:lnTo>
                              <a:lnTo>
                                <a:pt x="4066" y="0"/>
                              </a:lnTo>
                              <a:lnTo>
                                <a:pt x="0" y="0"/>
                              </a:lnTo>
                              <a:lnTo>
                                <a:pt x="0" y="1282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orma libre 4" descr="decorative element"/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1917065"/>
                        </a:xfrm>
                        <a:custGeom>
                          <a:avLst/>
                          <a:gdLst>
                            <a:gd name="T0" fmla="*/ 0 w 12240"/>
                            <a:gd name="T1" fmla="*/ 3018 h 3019"/>
                            <a:gd name="T2" fmla="*/ 12240 w 12240"/>
                            <a:gd name="T3" fmla="*/ 3018 h 3019"/>
                            <a:gd name="T4" fmla="*/ 12240 w 12240"/>
                            <a:gd name="T5" fmla="*/ 0 h 3019"/>
                            <a:gd name="T6" fmla="*/ 0 w 12240"/>
                            <a:gd name="T7" fmla="*/ 0 h 3019"/>
                            <a:gd name="T8" fmla="*/ 0 w 12240"/>
                            <a:gd name="T9" fmla="*/ 3018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40" h="3019">
                              <a:moveTo>
                                <a:pt x="0" y="3018"/>
                              </a:moveTo>
                              <a:lnTo>
                                <a:pt x="12240" y="3018"/>
                              </a:lnTo>
                              <a:lnTo>
                                <a:pt x="12240" y="0"/>
                              </a:lnTo>
                              <a:lnTo>
                                <a:pt x="0" y="0"/>
                              </a:lnTo>
                              <a:lnTo>
                                <a:pt x="0" y="301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orma libre 5" descr="decorative element"/>
                      <wps:cNvSpPr>
                        <a:spLocks/>
                      </wps:cNvSpPr>
                      <wps:spPr bwMode="auto">
                        <a:xfrm>
                          <a:off x="4442460" y="0"/>
                          <a:ext cx="3329940" cy="1916430"/>
                        </a:xfrm>
                        <a:custGeom>
                          <a:avLst/>
                          <a:gdLst>
                            <a:gd name="T0" fmla="*/ 5175 w 5244"/>
                            <a:gd name="T1" fmla="*/ 0 h 3018"/>
                            <a:gd name="T2" fmla="*/ 0 w 5244"/>
                            <a:gd name="T3" fmla="*/ 0 h 3018"/>
                            <a:gd name="T4" fmla="*/ 26 w 5244"/>
                            <a:gd name="T5" fmla="*/ 72 h 3018"/>
                            <a:gd name="T6" fmla="*/ 56 w 5244"/>
                            <a:gd name="T7" fmla="*/ 149 h 3018"/>
                            <a:gd name="T8" fmla="*/ 90 w 5244"/>
                            <a:gd name="T9" fmla="*/ 224 h 3018"/>
                            <a:gd name="T10" fmla="*/ 126 w 5244"/>
                            <a:gd name="T11" fmla="*/ 297 h 3018"/>
                            <a:gd name="T12" fmla="*/ 164 w 5244"/>
                            <a:gd name="T13" fmla="*/ 369 h 3018"/>
                            <a:gd name="T14" fmla="*/ 205 w 5244"/>
                            <a:gd name="T15" fmla="*/ 439 h 3018"/>
                            <a:gd name="T16" fmla="*/ 248 w 5244"/>
                            <a:gd name="T17" fmla="*/ 508 h 3018"/>
                            <a:gd name="T18" fmla="*/ 293 w 5244"/>
                            <a:gd name="T19" fmla="*/ 574 h 3018"/>
                            <a:gd name="T20" fmla="*/ 339 w 5244"/>
                            <a:gd name="T21" fmla="*/ 640 h 3018"/>
                            <a:gd name="T22" fmla="*/ 387 w 5244"/>
                            <a:gd name="T23" fmla="*/ 703 h 3018"/>
                            <a:gd name="T24" fmla="*/ 437 w 5244"/>
                            <a:gd name="T25" fmla="*/ 765 h 3018"/>
                            <a:gd name="T26" fmla="*/ 488 w 5244"/>
                            <a:gd name="T27" fmla="*/ 824 h 3018"/>
                            <a:gd name="T28" fmla="*/ 540 w 5244"/>
                            <a:gd name="T29" fmla="*/ 882 h 3018"/>
                            <a:gd name="T30" fmla="*/ 594 w 5244"/>
                            <a:gd name="T31" fmla="*/ 938 h 3018"/>
                            <a:gd name="T32" fmla="*/ 648 w 5244"/>
                            <a:gd name="T33" fmla="*/ 992 h 3018"/>
                            <a:gd name="T34" fmla="*/ 703 w 5244"/>
                            <a:gd name="T35" fmla="*/ 1045 h 3018"/>
                            <a:gd name="T36" fmla="*/ 758 w 5244"/>
                            <a:gd name="T37" fmla="*/ 1095 h 3018"/>
                            <a:gd name="T38" fmla="*/ 814 w 5244"/>
                            <a:gd name="T39" fmla="*/ 1143 h 3018"/>
                            <a:gd name="T40" fmla="*/ 870 w 5244"/>
                            <a:gd name="T41" fmla="*/ 1189 h 3018"/>
                            <a:gd name="T42" fmla="*/ 926 w 5244"/>
                            <a:gd name="T43" fmla="*/ 1233 h 3018"/>
                            <a:gd name="T44" fmla="*/ 1024 w 5244"/>
                            <a:gd name="T45" fmla="*/ 1305 h 3018"/>
                            <a:gd name="T46" fmla="*/ 1078 w 5244"/>
                            <a:gd name="T47" fmla="*/ 1346 h 3018"/>
                            <a:gd name="T48" fmla="*/ 1132 w 5244"/>
                            <a:gd name="T49" fmla="*/ 1391 h 3018"/>
                            <a:gd name="T50" fmla="*/ 1186 w 5244"/>
                            <a:gd name="T51" fmla="*/ 1440 h 3018"/>
                            <a:gd name="T52" fmla="*/ 1236 w 5244"/>
                            <a:gd name="T53" fmla="*/ 1494 h 3018"/>
                            <a:gd name="T54" fmla="*/ 1282 w 5244"/>
                            <a:gd name="T55" fmla="*/ 1554 h 3018"/>
                            <a:gd name="T56" fmla="*/ 1320 w 5244"/>
                            <a:gd name="T57" fmla="*/ 1619 h 3018"/>
                            <a:gd name="T58" fmla="*/ 1351 w 5244"/>
                            <a:gd name="T59" fmla="*/ 1691 h 3018"/>
                            <a:gd name="T60" fmla="*/ 1370 w 5244"/>
                            <a:gd name="T61" fmla="*/ 1770 h 3018"/>
                            <a:gd name="T62" fmla="*/ 1377 w 5244"/>
                            <a:gd name="T63" fmla="*/ 1856 h 3018"/>
                            <a:gd name="T64" fmla="*/ 1370 w 5244"/>
                            <a:gd name="T65" fmla="*/ 1949 h 3018"/>
                            <a:gd name="T66" fmla="*/ 1353 w 5244"/>
                            <a:gd name="T67" fmla="*/ 2029 h 3018"/>
                            <a:gd name="T68" fmla="*/ 1327 w 5244"/>
                            <a:gd name="T69" fmla="*/ 2105 h 3018"/>
                            <a:gd name="T70" fmla="*/ 1292 w 5244"/>
                            <a:gd name="T71" fmla="*/ 2176 h 3018"/>
                            <a:gd name="T72" fmla="*/ 1252 w 5244"/>
                            <a:gd name="T73" fmla="*/ 2244 h 3018"/>
                            <a:gd name="T74" fmla="*/ 1205 w 5244"/>
                            <a:gd name="T75" fmla="*/ 2308 h 3018"/>
                            <a:gd name="T76" fmla="*/ 1154 w 5244"/>
                            <a:gd name="T77" fmla="*/ 2368 h 3018"/>
                            <a:gd name="T78" fmla="*/ 1099 w 5244"/>
                            <a:gd name="T79" fmla="*/ 2425 h 3018"/>
                            <a:gd name="T80" fmla="*/ 1042 w 5244"/>
                            <a:gd name="T81" fmla="*/ 2480 h 3018"/>
                            <a:gd name="T82" fmla="*/ 984 w 5244"/>
                            <a:gd name="T83" fmla="*/ 2532 h 3018"/>
                            <a:gd name="T84" fmla="*/ 925 w 5244"/>
                            <a:gd name="T85" fmla="*/ 2581 h 3018"/>
                            <a:gd name="T86" fmla="*/ 811 w 5244"/>
                            <a:gd name="T87" fmla="*/ 2674 h 3018"/>
                            <a:gd name="T88" fmla="*/ 758 w 5244"/>
                            <a:gd name="T89" fmla="*/ 2718 h 3018"/>
                            <a:gd name="T90" fmla="*/ 708 w 5244"/>
                            <a:gd name="T91" fmla="*/ 2761 h 3018"/>
                            <a:gd name="T92" fmla="*/ 664 w 5244"/>
                            <a:gd name="T93" fmla="*/ 2803 h 3018"/>
                            <a:gd name="T94" fmla="*/ 613 w 5244"/>
                            <a:gd name="T95" fmla="*/ 2856 h 3018"/>
                            <a:gd name="T96" fmla="*/ 561 w 5244"/>
                            <a:gd name="T97" fmla="*/ 2909 h 3018"/>
                            <a:gd name="T98" fmla="*/ 510 w 5244"/>
                            <a:gd name="T99" fmla="*/ 2963 h 3018"/>
                            <a:gd name="T100" fmla="*/ 459 w 5244"/>
                            <a:gd name="T101" fmla="*/ 3018 h 3018"/>
                            <a:gd name="T102" fmla="*/ 4529 w 5244"/>
                            <a:gd name="T103" fmla="*/ 3018 h 3018"/>
                            <a:gd name="T104" fmla="*/ 5243 w 5244"/>
                            <a:gd name="T105" fmla="*/ 1388 h 3018"/>
                            <a:gd name="T106" fmla="*/ 5243 w 5244"/>
                            <a:gd name="T107" fmla="*/ 70 h 3018"/>
                            <a:gd name="T108" fmla="*/ 5175 w 5244"/>
                            <a:gd name="T109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244" h="3018">
                              <a:moveTo>
                                <a:pt x="5175" y="0"/>
                              </a:moveTo>
                              <a:lnTo>
                                <a:pt x="0" y="0"/>
                              </a:lnTo>
                              <a:lnTo>
                                <a:pt x="26" y="72"/>
                              </a:lnTo>
                              <a:lnTo>
                                <a:pt x="56" y="149"/>
                              </a:lnTo>
                              <a:lnTo>
                                <a:pt x="90" y="224"/>
                              </a:lnTo>
                              <a:lnTo>
                                <a:pt x="126" y="297"/>
                              </a:lnTo>
                              <a:lnTo>
                                <a:pt x="164" y="369"/>
                              </a:lnTo>
                              <a:lnTo>
                                <a:pt x="205" y="439"/>
                              </a:lnTo>
                              <a:lnTo>
                                <a:pt x="248" y="508"/>
                              </a:lnTo>
                              <a:lnTo>
                                <a:pt x="293" y="574"/>
                              </a:lnTo>
                              <a:lnTo>
                                <a:pt x="339" y="640"/>
                              </a:lnTo>
                              <a:lnTo>
                                <a:pt x="387" y="703"/>
                              </a:lnTo>
                              <a:lnTo>
                                <a:pt x="437" y="765"/>
                              </a:lnTo>
                              <a:lnTo>
                                <a:pt x="488" y="824"/>
                              </a:lnTo>
                              <a:lnTo>
                                <a:pt x="540" y="882"/>
                              </a:lnTo>
                              <a:lnTo>
                                <a:pt x="594" y="938"/>
                              </a:lnTo>
                              <a:lnTo>
                                <a:pt x="648" y="992"/>
                              </a:lnTo>
                              <a:lnTo>
                                <a:pt x="703" y="1045"/>
                              </a:lnTo>
                              <a:lnTo>
                                <a:pt x="758" y="1095"/>
                              </a:lnTo>
                              <a:lnTo>
                                <a:pt x="814" y="1143"/>
                              </a:lnTo>
                              <a:lnTo>
                                <a:pt x="870" y="1189"/>
                              </a:lnTo>
                              <a:lnTo>
                                <a:pt x="926" y="1233"/>
                              </a:lnTo>
                              <a:lnTo>
                                <a:pt x="1024" y="1305"/>
                              </a:lnTo>
                              <a:lnTo>
                                <a:pt x="1078" y="1346"/>
                              </a:lnTo>
                              <a:lnTo>
                                <a:pt x="1132" y="1391"/>
                              </a:lnTo>
                              <a:lnTo>
                                <a:pt x="1186" y="1440"/>
                              </a:lnTo>
                              <a:lnTo>
                                <a:pt x="1236" y="1494"/>
                              </a:lnTo>
                              <a:lnTo>
                                <a:pt x="1282" y="1554"/>
                              </a:lnTo>
                              <a:lnTo>
                                <a:pt x="1320" y="1619"/>
                              </a:lnTo>
                              <a:lnTo>
                                <a:pt x="1351" y="1691"/>
                              </a:lnTo>
                              <a:lnTo>
                                <a:pt x="1370" y="1770"/>
                              </a:lnTo>
                              <a:lnTo>
                                <a:pt x="1377" y="1856"/>
                              </a:lnTo>
                              <a:lnTo>
                                <a:pt x="1370" y="1949"/>
                              </a:lnTo>
                              <a:lnTo>
                                <a:pt x="1353" y="2029"/>
                              </a:lnTo>
                              <a:lnTo>
                                <a:pt x="1327" y="2105"/>
                              </a:lnTo>
                              <a:lnTo>
                                <a:pt x="1292" y="2176"/>
                              </a:lnTo>
                              <a:lnTo>
                                <a:pt x="1252" y="2244"/>
                              </a:lnTo>
                              <a:lnTo>
                                <a:pt x="1205" y="2308"/>
                              </a:lnTo>
                              <a:lnTo>
                                <a:pt x="1154" y="2368"/>
                              </a:lnTo>
                              <a:lnTo>
                                <a:pt x="1099" y="2425"/>
                              </a:lnTo>
                              <a:lnTo>
                                <a:pt x="1042" y="2480"/>
                              </a:lnTo>
                              <a:lnTo>
                                <a:pt x="984" y="2532"/>
                              </a:lnTo>
                              <a:lnTo>
                                <a:pt x="925" y="2581"/>
                              </a:lnTo>
                              <a:lnTo>
                                <a:pt x="811" y="2674"/>
                              </a:lnTo>
                              <a:lnTo>
                                <a:pt x="758" y="2718"/>
                              </a:lnTo>
                              <a:lnTo>
                                <a:pt x="708" y="2761"/>
                              </a:lnTo>
                              <a:lnTo>
                                <a:pt x="664" y="2803"/>
                              </a:lnTo>
                              <a:lnTo>
                                <a:pt x="613" y="2856"/>
                              </a:lnTo>
                              <a:lnTo>
                                <a:pt x="561" y="2909"/>
                              </a:lnTo>
                              <a:lnTo>
                                <a:pt x="510" y="2963"/>
                              </a:lnTo>
                              <a:lnTo>
                                <a:pt x="459" y="3018"/>
                              </a:lnTo>
                              <a:lnTo>
                                <a:pt x="4529" y="3018"/>
                              </a:lnTo>
                              <a:lnTo>
                                <a:pt x="5243" y="1388"/>
                              </a:lnTo>
                              <a:lnTo>
                                <a:pt x="5243" y="70"/>
                              </a:lnTo>
                              <a:lnTo>
                                <a:pt x="517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orma libre 6" descr="decorative element"/>
                      <wps:cNvSpPr>
                        <a:spLocks/>
                      </wps:cNvSpPr>
                      <wps:spPr bwMode="auto">
                        <a:xfrm>
                          <a:off x="5006340" y="0"/>
                          <a:ext cx="2764790" cy="1917065"/>
                        </a:xfrm>
                        <a:custGeom>
                          <a:avLst/>
                          <a:gdLst>
                            <a:gd name="T0" fmla="*/ 4353 w 4354"/>
                            <a:gd name="T1" fmla="*/ 0 h 3019"/>
                            <a:gd name="T2" fmla="*/ 0 w 4354"/>
                            <a:gd name="T3" fmla="*/ 0 h 3019"/>
                            <a:gd name="T4" fmla="*/ 21 w 4354"/>
                            <a:gd name="T5" fmla="*/ 72 h 3019"/>
                            <a:gd name="T6" fmla="*/ 47 w 4354"/>
                            <a:gd name="T7" fmla="*/ 149 h 3019"/>
                            <a:gd name="T8" fmla="*/ 75 w 4354"/>
                            <a:gd name="T9" fmla="*/ 224 h 3019"/>
                            <a:gd name="T10" fmla="*/ 107 w 4354"/>
                            <a:gd name="T11" fmla="*/ 298 h 3019"/>
                            <a:gd name="T12" fmla="*/ 140 w 4354"/>
                            <a:gd name="T13" fmla="*/ 370 h 3019"/>
                            <a:gd name="T14" fmla="*/ 177 w 4354"/>
                            <a:gd name="T15" fmla="*/ 441 h 3019"/>
                            <a:gd name="T16" fmla="*/ 215 w 4354"/>
                            <a:gd name="T17" fmla="*/ 510 h 3019"/>
                            <a:gd name="T18" fmla="*/ 255 w 4354"/>
                            <a:gd name="T19" fmla="*/ 578 h 3019"/>
                            <a:gd name="T20" fmla="*/ 298 w 4354"/>
                            <a:gd name="T21" fmla="*/ 644 h 3019"/>
                            <a:gd name="T22" fmla="*/ 342 w 4354"/>
                            <a:gd name="T23" fmla="*/ 709 h 3019"/>
                            <a:gd name="T24" fmla="*/ 388 w 4354"/>
                            <a:gd name="T25" fmla="*/ 772 h 3019"/>
                            <a:gd name="T26" fmla="*/ 435 w 4354"/>
                            <a:gd name="T27" fmla="*/ 833 h 3019"/>
                            <a:gd name="T28" fmla="*/ 484 w 4354"/>
                            <a:gd name="T29" fmla="*/ 892 h 3019"/>
                            <a:gd name="T30" fmla="*/ 534 w 4354"/>
                            <a:gd name="T31" fmla="*/ 950 h 3019"/>
                            <a:gd name="T32" fmla="*/ 585 w 4354"/>
                            <a:gd name="T33" fmla="*/ 1006 h 3019"/>
                            <a:gd name="T34" fmla="*/ 637 w 4354"/>
                            <a:gd name="T35" fmla="*/ 1061 h 3019"/>
                            <a:gd name="T36" fmla="*/ 690 w 4354"/>
                            <a:gd name="T37" fmla="*/ 1113 h 3019"/>
                            <a:gd name="T38" fmla="*/ 743 w 4354"/>
                            <a:gd name="T39" fmla="*/ 1164 h 3019"/>
                            <a:gd name="T40" fmla="*/ 797 w 4354"/>
                            <a:gd name="T41" fmla="*/ 1212 h 3019"/>
                            <a:gd name="T42" fmla="*/ 852 w 4354"/>
                            <a:gd name="T43" fmla="*/ 1259 h 3019"/>
                            <a:gd name="T44" fmla="*/ 907 w 4354"/>
                            <a:gd name="T45" fmla="*/ 1304 h 3019"/>
                            <a:gd name="T46" fmla="*/ 961 w 4354"/>
                            <a:gd name="T47" fmla="*/ 1346 h 3019"/>
                            <a:gd name="T48" fmla="*/ 1059 w 4354"/>
                            <a:gd name="T49" fmla="*/ 1418 h 3019"/>
                            <a:gd name="T50" fmla="*/ 1112 w 4354"/>
                            <a:gd name="T51" fmla="*/ 1459 h 3019"/>
                            <a:gd name="T52" fmla="*/ 1167 w 4354"/>
                            <a:gd name="T53" fmla="*/ 1504 h 3019"/>
                            <a:gd name="T54" fmla="*/ 1220 w 4354"/>
                            <a:gd name="T55" fmla="*/ 1554 h 3019"/>
                            <a:gd name="T56" fmla="*/ 1271 w 4354"/>
                            <a:gd name="T57" fmla="*/ 1608 h 3019"/>
                            <a:gd name="T58" fmla="*/ 1317 w 4354"/>
                            <a:gd name="T59" fmla="*/ 1668 h 3019"/>
                            <a:gd name="T60" fmla="*/ 1355 w 4354"/>
                            <a:gd name="T61" fmla="*/ 1733 h 3019"/>
                            <a:gd name="T62" fmla="*/ 1386 w 4354"/>
                            <a:gd name="T63" fmla="*/ 1805 h 3019"/>
                            <a:gd name="T64" fmla="*/ 1405 w 4354"/>
                            <a:gd name="T65" fmla="*/ 1883 h 3019"/>
                            <a:gd name="T66" fmla="*/ 1412 w 4354"/>
                            <a:gd name="T67" fmla="*/ 1969 h 3019"/>
                            <a:gd name="T68" fmla="*/ 1405 w 4354"/>
                            <a:gd name="T69" fmla="*/ 2063 h 3019"/>
                            <a:gd name="T70" fmla="*/ 1388 w 4354"/>
                            <a:gd name="T71" fmla="*/ 2143 h 3019"/>
                            <a:gd name="T72" fmla="*/ 1361 w 4354"/>
                            <a:gd name="T73" fmla="*/ 2218 h 3019"/>
                            <a:gd name="T74" fmla="*/ 1327 w 4354"/>
                            <a:gd name="T75" fmla="*/ 2290 h 3019"/>
                            <a:gd name="T76" fmla="*/ 1286 w 4354"/>
                            <a:gd name="T77" fmla="*/ 2357 h 3019"/>
                            <a:gd name="T78" fmla="*/ 1240 w 4354"/>
                            <a:gd name="T79" fmla="*/ 2421 h 3019"/>
                            <a:gd name="T80" fmla="*/ 1189 w 4354"/>
                            <a:gd name="T81" fmla="*/ 2482 h 3019"/>
                            <a:gd name="T82" fmla="*/ 1134 w 4354"/>
                            <a:gd name="T83" fmla="*/ 2539 h 3019"/>
                            <a:gd name="T84" fmla="*/ 1077 w 4354"/>
                            <a:gd name="T85" fmla="*/ 2593 h 3019"/>
                            <a:gd name="T86" fmla="*/ 1019 w 4354"/>
                            <a:gd name="T87" fmla="*/ 2645 h 3019"/>
                            <a:gd name="T88" fmla="*/ 960 w 4354"/>
                            <a:gd name="T89" fmla="*/ 2695 h 3019"/>
                            <a:gd name="T90" fmla="*/ 846 w 4354"/>
                            <a:gd name="T91" fmla="*/ 2788 h 3019"/>
                            <a:gd name="T92" fmla="*/ 792 w 4354"/>
                            <a:gd name="T93" fmla="*/ 2832 h 3019"/>
                            <a:gd name="T94" fmla="*/ 743 w 4354"/>
                            <a:gd name="T95" fmla="*/ 2875 h 3019"/>
                            <a:gd name="T96" fmla="*/ 699 w 4354"/>
                            <a:gd name="T97" fmla="*/ 2917 h 3019"/>
                            <a:gd name="T98" fmla="*/ 674 w 4354"/>
                            <a:gd name="T99" fmla="*/ 2942 h 3019"/>
                            <a:gd name="T100" fmla="*/ 625 w 4354"/>
                            <a:gd name="T101" fmla="*/ 2993 h 3019"/>
                            <a:gd name="T102" fmla="*/ 600 w 4354"/>
                            <a:gd name="T103" fmla="*/ 3018 h 3019"/>
                            <a:gd name="T104" fmla="*/ 4353 w 4354"/>
                            <a:gd name="T105" fmla="*/ 3018 h 3019"/>
                            <a:gd name="T106" fmla="*/ 4353 w 4354"/>
                            <a:gd name="T10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354" h="3019">
                              <a:moveTo>
                                <a:pt x="4353" y="0"/>
                              </a:moveTo>
                              <a:lnTo>
                                <a:pt x="0" y="0"/>
                              </a:lnTo>
                              <a:lnTo>
                                <a:pt x="21" y="72"/>
                              </a:lnTo>
                              <a:lnTo>
                                <a:pt x="47" y="149"/>
                              </a:lnTo>
                              <a:lnTo>
                                <a:pt x="75" y="224"/>
                              </a:lnTo>
                              <a:lnTo>
                                <a:pt x="107" y="298"/>
                              </a:lnTo>
                              <a:lnTo>
                                <a:pt x="140" y="370"/>
                              </a:lnTo>
                              <a:lnTo>
                                <a:pt x="177" y="441"/>
                              </a:lnTo>
                              <a:lnTo>
                                <a:pt x="215" y="510"/>
                              </a:lnTo>
                              <a:lnTo>
                                <a:pt x="255" y="578"/>
                              </a:lnTo>
                              <a:lnTo>
                                <a:pt x="298" y="644"/>
                              </a:lnTo>
                              <a:lnTo>
                                <a:pt x="342" y="709"/>
                              </a:lnTo>
                              <a:lnTo>
                                <a:pt x="388" y="772"/>
                              </a:lnTo>
                              <a:lnTo>
                                <a:pt x="435" y="833"/>
                              </a:lnTo>
                              <a:lnTo>
                                <a:pt x="484" y="892"/>
                              </a:lnTo>
                              <a:lnTo>
                                <a:pt x="534" y="950"/>
                              </a:lnTo>
                              <a:lnTo>
                                <a:pt x="585" y="1006"/>
                              </a:lnTo>
                              <a:lnTo>
                                <a:pt x="637" y="1061"/>
                              </a:lnTo>
                              <a:lnTo>
                                <a:pt x="690" y="1113"/>
                              </a:lnTo>
                              <a:lnTo>
                                <a:pt x="743" y="1164"/>
                              </a:lnTo>
                              <a:lnTo>
                                <a:pt x="797" y="1212"/>
                              </a:lnTo>
                              <a:lnTo>
                                <a:pt x="852" y="1259"/>
                              </a:lnTo>
                              <a:lnTo>
                                <a:pt x="907" y="1304"/>
                              </a:lnTo>
                              <a:lnTo>
                                <a:pt x="961" y="1346"/>
                              </a:lnTo>
                              <a:lnTo>
                                <a:pt x="1059" y="1418"/>
                              </a:lnTo>
                              <a:lnTo>
                                <a:pt x="1112" y="1459"/>
                              </a:lnTo>
                              <a:lnTo>
                                <a:pt x="1167" y="1504"/>
                              </a:lnTo>
                              <a:lnTo>
                                <a:pt x="1220" y="1554"/>
                              </a:lnTo>
                              <a:lnTo>
                                <a:pt x="1271" y="1608"/>
                              </a:lnTo>
                              <a:lnTo>
                                <a:pt x="1317" y="1668"/>
                              </a:lnTo>
                              <a:lnTo>
                                <a:pt x="1355" y="1733"/>
                              </a:lnTo>
                              <a:lnTo>
                                <a:pt x="1386" y="1805"/>
                              </a:lnTo>
                              <a:lnTo>
                                <a:pt x="1405" y="1883"/>
                              </a:lnTo>
                              <a:lnTo>
                                <a:pt x="1412" y="1969"/>
                              </a:lnTo>
                              <a:lnTo>
                                <a:pt x="1405" y="2063"/>
                              </a:lnTo>
                              <a:lnTo>
                                <a:pt x="1388" y="2143"/>
                              </a:lnTo>
                              <a:lnTo>
                                <a:pt x="1361" y="2218"/>
                              </a:lnTo>
                              <a:lnTo>
                                <a:pt x="1327" y="2290"/>
                              </a:lnTo>
                              <a:lnTo>
                                <a:pt x="1286" y="2357"/>
                              </a:lnTo>
                              <a:lnTo>
                                <a:pt x="1240" y="2421"/>
                              </a:lnTo>
                              <a:lnTo>
                                <a:pt x="1189" y="2482"/>
                              </a:lnTo>
                              <a:lnTo>
                                <a:pt x="1134" y="2539"/>
                              </a:lnTo>
                              <a:lnTo>
                                <a:pt x="1077" y="2593"/>
                              </a:lnTo>
                              <a:lnTo>
                                <a:pt x="1019" y="2645"/>
                              </a:lnTo>
                              <a:lnTo>
                                <a:pt x="960" y="2695"/>
                              </a:lnTo>
                              <a:lnTo>
                                <a:pt x="846" y="2788"/>
                              </a:lnTo>
                              <a:lnTo>
                                <a:pt x="792" y="2832"/>
                              </a:lnTo>
                              <a:lnTo>
                                <a:pt x="743" y="2875"/>
                              </a:lnTo>
                              <a:lnTo>
                                <a:pt x="699" y="2917"/>
                              </a:lnTo>
                              <a:lnTo>
                                <a:pt x="674" y="2942"/>
                              </a:lnTo>
                              <a:lnTo>
                                <a:pt x="625" y="2993"/>
                              </a:lnTo>
                              <a:lnTo>
                                <a:pt x="600" y="3018"/>
                              </a:lnTo>
                              <a:lnTo>
                                <a:pt x="4353" y="3018"/>
                              </a:lnTo>
                              <a:lnTo>
                                <a:pt x="435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orma libre 7" descr="decorative element"/>
                      <wps:cNvSpPr>
                        <a:spLocks/>
                      </wps:cNvSpPr>
                      <wps:spPr bwMode="auto">
                        <a:xfrm>
                          <a:off x="5402580" y="0"/>
                          <a:ext cx="2373630" cy="1917065"/>
                        </a:xfrm>
                        <a:custGeom>
                          <a:avLst/>
                          <a:gdLst>
                            <a:gd name="T0" fmla="*/ 3737 w 3738"/>
                            <a:gd name="T1" fmla="*/ 0 h 3019"/>
                            <a:gd name="T2" fmla="*/ 0 w 3738"/>
                            <a:gd name="T3" fmla="*/ 0 h 3019"/>
                            <a:gd name="T4" fmla="*/ 6 w 3738"/>
                            <a:gd name="T5" fmla="*/ 17 h 3019"/>
                            <a:gd name="T6" fmla="*/ 10 w 3738"/>
                            <a:gd name="T7" fmla="*/ 28 h 3019"/>
                            <a:gd name="T8" fmla="*/ 14 w 3738"/>
                            <a:gd name="T9" fmla="*/ 39 h 3019"/>
                            <a:gd name="T10" fmla="*/ 47 w 3738"/>
                            <a:gd name="T11" fmla="*/ 124 h 3019"/>
                            <a:gd name="T12" fmla="*/ 84 w 3738"/>
                            <a:gd name="T13" fmla="*/ 205 h 3019"/>
                            <a:gd name="T14" fmla="*/ 122 w 3738"/>
                            <a:gd name="T15" fmla="*/ 284 h 3019"/>
                            <a:gd name="T16" fmla="*/ 163 w 3738"/>
                            <a:gd name="T17" fmla="*/ 359 h 3019"/>
                            <a:gd name="T18" fmla="*/ 206 w 3738"/>
                            <a:gd name="T19" fmla="*/ 431 h 3019"/>
                            <a:gd name="T20" fmla="*/ 251 w 3738"/>
                            <a:gd name="T21" fmla="*/ 500 h 3019"/>
                            <a:gd name="T22" fmla="*/ 298 w 3738"/>
                            <a:gd name="T23" fmla="*/ 566 h 3019"/>
                            <a:gd name="T24" fmla="*/ 347 w 3738"/>
                            <a:gd name="T25" fmla="*/ 629 h 3019"/>
                            <a:gd name="T26" fmla="*/ 398 w 3738"/>
                            <a:gd name="T27" fmla="*/ 688 h 3019"/>
                            <a:gd name="T28" fmla="*/ 450 w 3738"/>
                            <a:gd name="T29" fmla="*/ 745 h 3019"/>
                            <a:gd name="T30" fmla="*/ 504 w 3738"/>
                            <a:gd name="T31" fmla="*/ 798 h 3019"/>
                            <a:gd name="T32" fmla="*/ 559 w 3738"/>
                            <a:gd name="T33" fmla="*/ 847 h 3019"/>
                            <a:gd name="T34" fmla="*/ 615 w 3738"/>
                            <a:gd name="T35" fmla="*/ 894 h 3019"/>
                            <a:gd name="T36" fmla="*/ 673 w 3738"/>
                            <a:gd name="T37" fmla="*/ 937 h 3019"/>
                            <a:gd name="T38" fmla="*/ 731 w 3738"/>
                            <a:gd name="T39" fmla="*/ 977 h 3019"/>
                            <a:gd name="T40" fmla="*/ 799 w 3738"/>
                            <a:gd name="T41" fmla="*/ 1018 h 3019"/>
                            <a:gd name="T42" fmla="*/ 867 w 3738"/>
                            <a:gd name="T43" fmla="*/ 1056 h 3019"/>
                            <a:gd name="T44" fmla="*/ 935 w 3738"/>
                            <a:gd name="T45" fmla="*/ 1091 h 3019"/>
                            <a:gd name="T46" fmla="*/ 1004 w 3738"/>
                            <a:gd name="T47" fmla="*/ 1125 h 3019"/>
                            <a:gd name="T48" fmla="*/ 1143 w 3738"/>
                            <a:gd name="T49" fmla="*/ 1192 h 3019"/>
                            <a:gd name="T50" fmla="*/ 1212 w 3738"/>
                            <a:gd name="T51" fmla="*/ 1226 h 3019"/>
                            <a:gd name="T52" fmla="*/ 1281 w 3738"/>
                            <a:gd name="T53" fmla="*/ 1261 h 3019"/>
                            <a:gd name="T54" fmla="*/ 1349 w 3738"/>
                            <a:gd name="T55" fmla="*/ 1299 h 3019"/>
                            <a:gd name="T56" fmla="*/ 1416 w 3738"/>
                            <a:gd name="T57" fmla="*/ 1340 h 3019"/>
                            <a:gd name="T58" fmla="*/ 1482 w 3738"/>
                            <a:gd name="T59" fmla="*/ 1384 h 3019"/>
                            <a:gd name="T60" fmla="*/ 1547 w 3738"/>
                            <a:gd name="T61" fmla="*/ 1433 h 3019"/>
                            <a:gd name="T62" fmla="*/ 1611 w 3738"/>
                            <a:gd name="T63" fmla="*/ 1488 h 3019"/>
                            <a:gd name="T64" fmla="*/ 1658 w 3738"/>
                            <a:gd name="T65" fmla="*/ 1537 h 3019"/>
                            <a:gd name="T66" fmla="*/ 1698 w 3738"/>
                            <a:gd name="T67" fmla="*/ 1589 h 3019"/>
                            <a:gd name="T68" fmla="*/ 1729 w 3738"/>
                            <a:gd name="T69" fmla="*/ 1644 h 3019"/>
                            <a:gd name="T70" fmla="*/ 1752 w 3738"/>
                            <a:gd name="T71" fmla="*/ 1701 h 3019"/>
                            <a:gd name="T72" fmla="*/ 1769 w 3738"/>
                            <a:gd name="T73" fmla="*/ 1761 h 3019"/>
                            <a:gd name="T74" fmla="*/ 1778 w 3738"/>
                            <a:gd name="T75" fmla="*/ 1823 h 3019"/>
                            <a:gd name="T76" fmla="*/ 1782 w 3738"/>
                            <a:gd name="T77" fmla="*/ 1886 h 3019"/>
                            <a:gd name="T78" fmla="*/ 1779 w 3738"/>
                            <a:gd name="T79" fmla="*/ 1951 h 3019"/>
                            <a:gd name="T80" fmla="*/ 1771 w 3738"/>
                            <a:gd name="T81" fmla="*/ 2016 h 3019"/>
                            <a:gd name="T82" fmla="*/ 1759 w 3738"/>
                            <a:gd name="T83" fmla="*/ 2083 h 3019"/>
                            <a:gd name="T84" fmla="*/ 1741 w 3738"/>
                            <a:gd name="T85" fmla="*/ 2151 h 3019"/>
                            <a:gd name="T86" fmla="*/ 1719 w 3738"/>
                            <a:gd name="T87" fmla="*/ 2218 h 3019"/>
                            <a:gd name="T88" fmla="*/ 1694 w 3738"/>
                            <a:gd name="T89" fmla="*/ 2286 h 3019"/>
                            <a:gd name="T90" fmla="*/ 1666 w 3738"/>
                            <a:gd name="T91" fmla="*/ 2354 h 3019"/>
                            <a:gd name="T92" fmla="*/ 1634 w 3738"/>
                            <a:gd name="T93" fmla="*/ 2422 h 3019"/>
                            <a:gd name="T94" fmla="*/ 1600 w 3738"/>
                            <a:gd name="T95" fmla="*/ 2489 h 3019"/>
                            <a:gd name="T96" fmla="*/ 1565 w 3738"/>
                            <a:gd name="T97" fmla="*/ 2554 h 3019"/>
                            <a:gd name="T98" fmla="*/ 1527 w 3738"/>
                            <a:gd name="T99" fmla="*/ 2619 h 3019"/>
                            <a:gd name="T100" fmla="*/ 1489 w 3738"/>
                            <a:gd name="T101" fmla="*/ 2683 h 3019"/>
                            <a:gd name="T102" fmla="*/ 1450 w 3738"/>
                            <a:gd name="T103" fmla="*/ 2744 h 3019"/>
                            <a:gd name="T104" fmla="*/ 1411 w 3738"/>
                            <a:gd name="T105" fmla="*/ 2804 h 3019"/>
                            <a:gd name="T106" fmla="*/ 1372 w 3738"/>
                            <a:gd name="T107" fmla="*/ 2861 h 3019"/>
                            <a:gd name="T108" fmla="*/ 1334 w 3738"/>
                            <a:gd name="T109" fmla="*/ 2917 h 3019"/>
                            <a:gd name="T110" fmla="*/ 1296 w 3738"/>
                            <a:gd name="T111" fmla="*/ 2969 h 3019"/>
                            <a:gd name="T112" fmla="*/ 1261 w 3738"/>
                            <a:gd name="T113" fmla="*/ 3018 h 3019"/>
                            <a:gd name="T114" fmla="*/ 3737 w 3738"/>
                            <a:gd name="T115" fmla="*/ 3018 h 3019"/>
                            <a:gd name="T116" fmla="*/ 3737 w 3738"/>
                            <a:gd name="T11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738" h="3019">
                              <a:moveTo>
                                <a:pt x="3737" y="0"/>
                              </a:moveTo>
                              <a:lnTo>
                                <a:pt x="0" y="0"/>
                              </a:lnTo>
                              <a:lnTo>
                                <a:pt x="6" y="17"/>
                              </a:lnTo>
                              <a:lnTo>
                                <a:pt x="10" y="28"/>
                              </a:lnTo>
                              <a:lnTo>
                                <a:pt x="14" y="39"/>
                              </a:lnTo>
                              <a:lnTo>
                                <a:pt x="47" y="124"/>
                              </a:lnTo>
                              <a:lnTo>
                                <a:pt x="84" y="205"/>
                              </a:lnTo>
                              <a:lnTo>
                                <a:pt x="122" y="284"/>
                              </a:lnTo>
                              <a:lnTo>
                                <a:pt x="163" y="359"/>
                              </a:lnTo>
                              <a:lnTo>
                                <a:pt x="206" y="431"/>
                              </a:lnTo>
                              <a:lnTo>
                                <a:pt x="251" y="500"/>
                              </a:lnTo>
                              <a:lnTo>
                                <a:pt x="298" y="566"/>
                              </a:lnTo>
                              <a:lnTo>
                                <a:pt x="347" y="629"/>
                              </a:lnTo>
                              <a:lnTo>
                                <a:pt x="398" y="688"/>
                              </a:lnTo>
                              <a:lnTo>
                                <a:pt x="450" y="745"/>
                              </a:lnTo>
                              <a:lnTo>
                                <a:pt x="504" y="798"/>
                              </a:lnTo>
                              <a:lnTo>
                                <a:pt x="559" y="847"/>
                              </a:lnTo>
                              <a:lnTo>
                                <a:pt x="615" y="894"/>
                              </a:lnTo>
                              <a:lnTo>
                                <a:pt x="673" y="937"/>
                              </a:lnTo>
                              <a:lnTo>
                                <a:pt x="731" y="977"/>
                              </a:lnTo>
                              <a:lnTo>
                                <a:pt x="799" y="1018"/>
                              </a:lnTo>
                              <a:lnTo>
                                <a:pt x="867" y="1056"/>
                              </a:lnTo>
                              <a:lnTo>
                                <a:pt x="935" y="1091"/>
                              </a:lnTo>
                              <a:lnTo>
                                <a:pt x="1004" y="1125"/>
                              </a:lnTo>
                              <a:lnTo>
                                <a:pt x="1143" y="1192"/>
                              </a:lnTo>
                              <a:lnTo>
                                <a:pt x="1212" y="1226"/>
                              </a:lnTo>
                              <a:lnTo>
                                <a:pt x="1281" y="1261"/>
                              </a:lnTo>
                              <a:lnTo>
                                <a:pt x="1349" y="1299"/>
                              </a:lnTo>
                              <a:lnTo>
                                <a:pt x="1416" y="1340"/>
                              </a:lnTo>
                              <a:lnTo>
                                <a:pt x="1482" y="1384"/>
                              </a:lnTo>
                              <a:lnTo>
                                <a:pt x="1547" y="1433"/>
                              </a:lnTo>
                              <a:lnTo>
                                <a:pt x="1611" y="1488"/>
                              </a:lnTo>
                              <a:lnTo>
                                <a:pt x="1658" y="1537"/>
                              </a:lnTo>
                              <a:lnTo>
                                <a:pt x="1698" y="1589"/>
                              </a:lnTo>
                              <a:lnTo>
                                <a:pt x="1729" y="1644"/>
                              </a:lnTo>
                              <a:lnTo>
                                <a:pt x="1752" y="1701"/>
                              </a:lnTo>
                              <a:lnTo>
                                <a:pt x="1769" y="1761"/>
                              </a:lnTo>
                              <a:lnTo>
                                <a:pt x="1778" y="1823"/>
                              </a:lnTo>
                              <a:lnTo>
                                <a:pt x="1782" y="1886"/>
                              </a:lnTo>
                              <a:lnTo>
                                <a:pt x="1779" y="1951"/>
                              </a:lnTo>
                              <a:lnTo>
                                <a:pt x="1771" y="2016"/>
                              </a:lnTo>
                              <a:lnTo>
                                <a:pt x="1759" y="2083"/>
                              </a:lnTo>
                              <a:lnTo>
                                <a:pt x="1741" y="2151"/>
                              </a:lnTo>
                              <a:lnTo>
                                <a:pt x="1719" y="2218"/>
                              </a:lnTo>
                              <a:lnTo>
                                <a:pt x="1694" y="2286"/>
                              </a:lnTo>
                              <a:lnTo>
                                <a:pt x="1666" y="2354"/>
                              </a:lnTo>
                              <a:lnTo>
                                <a:pt x="1634" y="2422"/>
                              </a:lnTo>
                              <a:lnTo>
                                <a:pt x="1600" y="2489"/>
                              </a:lnTo>
                              <a:lnTo>
                                <a:pt x="1565" y="2554"/>
                              </a:lnTo>
                              <a:lnTo>
                                <a:pt x="1527" y="2619"/>
                              </a:lnTo>
                              <a:lnTo>
                                <a:pt x="1489" y="2683"/>
                              </a:lnTo>
                              <a:lnTo>
                                <a:pt x="1450" y="2744"/>
                              </a:lnTo>
                              <a:lnTo>
                                <a:pt x="1411" y="2804"/>
                              </a:lnTo>
                              <a:lnTo>
                                <a:pt x="1372" y="2861"/>
                              </a:lnTo>
                              <a:lnTo>
                                <a:pt x="1334" y="2917"/>
                              </a:lnTo>
                              <a:lnTo>
                                <a:pt x="1296" y="2969"/>
                              </a:lnTo>
                              <a:lnTo>
                                <a:pt x="1261" y="3018"/>
                              </a:lnTo>
                              <a:lnTo>
                                <a:pt x="3737" y="3018"/>
                              </a:lnTo>
                              <a:lnTo>
                                <a:pt x="37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orma libre 8" descr="decorative element"/>
                      <wps:cNvSpPr>
                        <a:spLocks/>
                      </wps:cNvSpPr>
                      <wps:spPr bwMode="auto">
                        <a:xfrm>
                          <a:off x="6324600" y="0"/>
                          <a:ext cx="1449705" cy="1916430"/>
                        </a:xfrm>
                        <a:custGeom>
                          <a:avLst/>
                          <a:gdLst>
                            <a:gd name="T0" fmla="*/ 2282 w 2283"/>
                            <a:gd name="T1" fmla="*/ 0 h 3018"/>
                            <a:gd name="T2" fmla="*/ 0 w 2283"/>
                            <a:gd name="T3" fmla="*/ 0 h 3018"/>
                            <a:gd name="T4" fmla="*/ 7 w 2283"/>
                            <a:gd name="T5" fmla="*/ 91 h 3018"/>
                            <a:gd name="T6" fmla="*/ 20 w 2283"/>
                            <a:gd name="T7" fmla="*/ 181 h 3018"/>
                            <a:gd name="T8" fmla="*/ 38 w 2283"/>
                            <a:gd name="T9" fmla="*/ 265 h 3018"/>
                            <a:gd name="T10" fmla="*/ 60 w 2283"/>
                            <a:gd name="T11" fmla="*/ 343 h 3018"/>
                            <a:gd name="T12" fmla="*/ 86 w 2283"/>
                            <a:gd name="T13" fmla="*/ 417 h 3018"/>
                            <a:gd name="T14" fmla="*/ 116 w 2283"/>
                            <a:gd name="T15" fmla="*/ 485 h 3018"/>
                            <a:gd name="T16" fmla="*/ 150 w 2283"/>
                            <a:gd name="T17" fmla="*/ 548 h 3018"/>
                            <a:gd name="T18" fmla="*/ 188 w 2283"/>
                            <a:gd name="T19" fmla="*/ 606 h 3018"/>
                            <a:gd name="T20" fmla="*/ 228 w 2283"/>
                            <a:gd name="T21" fmla="*/ 660 h 3018"/>
                            <a:gd name="T22" fmla="*/ 272 w 2283"/>
                            <a:gd name="T23" fmla="*/ 710 h 3018"/>
                            <a:gd name="T24" fmla="*/ 319 w 2283"/>
                            <a:gd name="T25" fmla="*/ 756 h 3018"/>
                            <a:gd name="T26" fmla="*/ 369 w 2283"/>
                            <a:gd name="T27" fmla="*/ 799 h 3018"/>
                            <a:gd name="T28" fmla="*/ 420 w 2283"/>
                            <a:gd name="T29" fmla="*/ 838 h 3018"/>
                            <a:gd name="T30" fmla="*/ 474 w 2283"/>
                            <a:gd name="T31" fmla="*/ 874 h 3018"/>
                            <a:gd name="T32" fmla="*/ 530 w 2283"/>
                            <a:gd name="T33" fmla="*/ 907 h 3018"/>
                            <a:gd name="T34" fmla="*/ 588 w 2283"/>
                            <a:gd name="T35" fmla="*/ 937 h 3018"/>
                            <a:gd name="T36" fmla="*/ 647 w 2283"/>
                            <a:gd name="T37" fmla="*/ 965 h 3018"/>
                            <a:gd name="T38" fmla="*/ 708 w 2283"/>
                            <a:gd name="T39" fmla="*/ 990 h 3018"/>
                            <a:gd name="T40" fmla="*/ 769 w 2283"/>
                            <a:gd name="T41" fmla="*/ 1014 h 3018"/>
                            <a:gd name="T42" fmla="*/ 831 w 2283"/>
                            <a:gd name="T43" fmla="*/ 1036 h 3018"/>
                            <a:gd name="T44" fmla="*/ 894 w 2283"/>
                            <a:gd name="T45" fmla="*/ 1057 h 3018"/>
                            <a:gd name="T46" fmla="*/ 957 w 2283"/>
                            <a:gd name="T47" fmla="*/ 1076 h 3018"/>
                            <a:gd name="T48" fmla="*/ 1021 w 2283"/>
                            <a:gd name="T49" fmla="*/ 1094 h 3018"/>
                            <a:gd name="T50" fmla="*/ 1331 w 2283"/>
                            <a:gd name="T51" fmla="*/ 1181 h 3018"/>
                            <a:gd name="T52" fmla="*/ 1390 w 2283"/>
                            <a:gd name="T53" fmla="*/ 1199 h 3018"/>
                            <a:gd name="T54" fmla="*/ 1448 w 2283"/>
                            <a:gd name="T55" fmla="*/ 1218 h 3018"/>
                            <a:gd name="T56" fmla="*/ 1500 w 2283"/>
                            <a:gd name="T57" fmla="*/ 1242 h 3018"/>
                            <a:gd name="T58" fmla="*/ 1552 w 2283"/>
                            <a:gd name="T59" fmla="*/ 1276 h 3018"/>
                            <a:gd name="T60" fmla="*/ 1601 w 2283"/>
                            <a:gd name="T61" fmla="*/ 1322 h 3018"/>
                            <a:gd name="T62" fmla="*/ 1646 w 2283"/>
                            <a:gd name="T63" fmla="*/ 1376 h 3018"/>
                            <a:gd name="T64" fmla="*/ 1686 w 2283"/>
                            <a:gd name="T65" fmla="*/ 1439 h 3018"/>
                            <a:gd name="T66" fmla="*/ 1718 w 2283"/>
                            <a:gd name="T67" fmla="*/ 1510 h 3018"/>
                            <a:gd name="T68" fmla="*/ 1741 w 2283"/>
                            <a:gd name="T69" fmla="*/ 1587 h 3018"/>
                            <a:gd name="T70" fmla="*/ 1753 w 2283"/>
                            <a:gd name="T71" fmla="*/ 1670 h 3018"/>
                            <a:gd name="T72" fmla="*/ 1753 w 2283"/>
                            <a:gd name="T73" fmla="*/ 1757 h 3018"/>
                            <a:gd name="T74" fmla="*/ 1742 w 2283"/>
                            <a:gd name="T75" fmla="*/ 1843 h 3018"/>
                            <a:gd name="T76" fmla="*/ 1723 w 2283"/>
                            <a:gd name="T77" fmla="*/ 1924 h 3018"/>
                            <a:gd name="T78" fmla="*/ 1697 w 2283"/>
                            <a:gd name="T79" fmla="*/ 2002 h 3018"/>
                            <a:gd name="T80" fmla="*/ 1665 w 2283"/>
                            <a:gd name="T81" fmla="*/ 2077 h 3018"/>
                            <a:gd name="T82" fmla="*/ 1627 w 2283"/>
                            <a:gd name="T83" fmla="*/ 2149 h 3018"/>
                            <a:gd name="T84" fmla="*/ 1585 w 2283"/>
                            <a:gd name="T85" fmla="*/ 2217 h 3018"/>
                            <a:gd name="T86" fmla="*/ 1540 w 2283"/>
                            <a:gd name="T87" fmla="*/ 2283 h 3018"/>
                            <a:gd name="T88" fmla="*/ 1492 w 2283"/>
                            <a:gd name="T89" fmla="*/ 2346 h 3018"/>
                            <a:gd name="T90" fmla="*/ 1442 w 2283"/>
                            <a:gd name="T91" fmla="*/ 2406 h 3018"/>
                            <a:gd name="T92" fmla="*/ 1391 w 2283"/>
                            <a:gd name="T93" fmla="*/ 2464 h 3018"/>
                            <a:gd name="T94" fmla="*/ 1340 w 2283"/>
                            <a:gd name="T95" fmla="*/ 2520 h 3018"/>
                            <a:gd name="T96" fmla="*/ 1241 w 2283"/>
                            <a:gd name="T97" fmla="*/ 2625 h 3018"/>
                            <a:gd name="T98" fmla="*/ 1194 w 2283"/>
                            <a:gd name="T99" fmla="*/ 2675 h 3018"/>
                            <a:gd name="T100" fmla="*/ 1152 w 2283"/>
                            <a:gd name="T101" fmla="*/ 2723 h 3018"/>
                            <a:gd name="T102" fmla="*/ 1104 w 2283"/>
                            <a:gd name="T103" fmla="*/ 2778 h 3018"/>
                            <a:gd name="T104" fmla="*/ 1058 w 2283"/>
                            <a:gd name="T105" fmla="*/ 2836 h 3018"/>
                            <a:gd name="T106" fmla="*/ 1012 w 2283"/>
                            <a:gd name="T107" fmla="*/ 2894 h 3018"/>
                            <a:gd name="T108" fmla="*/ 968 w 2283"/>
                            <a:gd name="T109" fmla="*/ 2955 h 3018"/>
                            <a:gd name="T110" fmla="*/ 926 w 2283"/>
                            <a:gd name="T111" fmla="*/ 3018 h 3018"/>
                            <a:gd name="T112" fmla="*/ 2282 w 2283"/>
                            <a:gd name="T113" fmla="*/ 3018 h 3018"/>
                            <a:gd name="T114" fmla="*/ 2282 w 2283"/>
                            <a:gd name="T115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2283" h="3018">
                              <a:moveTo>
                                <a:pt x="2282" y="0"/>
                              </a:moveTo>
                              <a:lnTo>
                                <a:pt x="0" y="0"/>
                              </a:lnTo>
                              <a:lnTo>
                                <a:pt x="7" y="91"/>
                              </a:lnTo>
                              <a:lnTo>
                                <a:pt x="20" y="181"/>
                              </a:lnTo>
                              <a:lnTo>
                                <a:pt x="38" y="265"/>
                              </a:lnTo>
                              <a:lnTo>
                                <a:pt x="60" y="343"/>
                              </a:lnTo>
                              <a:lnTo>
                                <a:pt x="86" y="417"/>
                              </a:lnTo>
                              <a:lnTo>
                                <a:pt x="116" y="485"/>
                              </a:lnTo>
                              <a:lnTo>
                                <a:pt x="150" y="548"/>
                              </a:lnTo>
                              <a:lnTo>
                                <a:pt x="188" y="606"/>
                              </a:lnTo>
                              <a:lnTo>
                                <a:pt x="228" y="660"/>
                              </a:lnTo>
                              <a:lnTo>
                                <a:pt x="272" y="710"/>
                              </a:lnTo>
                              <a:lnTo>
                                <a:pt x="319" y="756"/>
                              </a:lnTo>
                              <a:lnTo>
                                <a:pt x="369" y="799"/>
                              </a:lnTo>
                              <a:lnTo>
                                <a:pt x="420" y="838"/>
                              </a:lnTo>
                              <a:lnTo>
                                <a:pt x="474" y="874"/>
                              </a:lnTo>
                              <a:lnTo>
                                <a:pt x="530" y="907"/>
                              </a:lnTo>
                              <a:lnTo>
                                <a:pt x="588" y="937"/>
                              </a:lnTo>
                              <a:lnTo>
                                <a:pt x="647" y="965"/>
                              </a:lnTo>
                              <a:lnTo>
                                <a:pt x="708" y="990"/>
                              </a:lnTo>
                              <a:lnTo>
                                <a:pt x="769" y="1014"/>
                              </a:lnTo>
                              <a:lnTo>
                                <a:pt x="831" y="1036"/>
                              </a:lnTo>
                              <a:lnTo>
                                <a:pt x="894" y="1057"/>
                              </a:lnTo>
                              <a:lnTo>
                                <a:pt x="957" y="1076"/>
                              </a:lnTo>
                              <a:lnTo>
                                <a:pt x="1021" y="1094"/>
                              </a:lnTo>
                              <a:lnTo>
                                <a:pt x="1331" y="1181"/>
                              </a:lnTo>
                              <a:lnTo>
                                <a:pt x="1390" y="1199"/>
                              </a:lnTo>
                              <a:lnTo>
                                <a:pt x="1448" y="1218"/>
                              </a:lnTo>
                              <a:lnTo>
                                <a:pt x="1500" y="1242"/>
                              </a:lnTo>
                              <a:lnTo>
                                <a:pt x="1552" y="1276"/>
                              </a:lnTo>
                              <a:lnTo>
                                <a:pt x="1601" y="1322"/>
                              </a:lnTo>
                              <a:lnTo>
                                <a:pt x="1646" y="1376"/>
                              </a:lnTo>
                              <a:lnTo>
                                <a:pt x="1686" y="1439"/>
                              </a:lnTo>
                              <a:lnTo>
                                <a:pt x="1718" y="1510"/>
                              </a:lnTo>
                              <a:lnTo>
                                <a:pt x="1741" y="1587"/>
                              </a:lnTo>
                              <a:lnTo>
                                <a:pt x="1753" y="1670"/>
                              </a:lnTo>
                              <a:lnTo>
                                <a:pt x="1753" y="1757"/>
                              </a:lnTo>
                              <a:lnTo>
                                <a:pt x="1742" y="1843"/>
                              </a:lnTo>
                              <a:lnTo>
                                <a:pt x="1723" y="1924"/>
                              </a:lnTo>
                              <a:lnTo>
                                <a:pt x="1697" y="2002"/>
                              </a:lnTo>
                              <a:lnTo>
                                <a:pt x="1665" y="2077"/>
                              </a:lnTo>
                              <a:lnTo>
                                <a:pt x="1627" y="2149"/>
                              </a:lnTo>
                              <a:lnTo>
                                <a:pt x="1585" y="2217"/>
                              </a:lnTo>
                              <a:lnTo>
                                <a:pt x="1540" y="2283"/>
                              </a:lnTo>
                              <a:lnTo>
                                <a:pt x="1492" y="2346"/>
                              </a:lnTo>
                              <a:lnTo>
                                <a:pt x="1442" y="2406"/>
                              </a:lnTo>
                              <a:lnTo>
                                <a:pt x="1391" y="2464"/>
                              </a:lnTo>
                              <a:lnTo>
                                <a:pt x="1340" y="2520"/>
                              </a:lnTo>
                              <a:lnTo>
                                <a:pt x="1241" y="2625"/>
                              </a:lnTo>
                              <a:lnTo>
                                <a:pt x="1194" y="2675"/>
                              </a:lnTo>
                              <a:lnTo>
                                <a:pt x="1152" y="2723"/>
                              </a:lnTo>
                              <a:lnTo>
                                <a:pt x="1104" y="2778"/>
                              </a:lnTo>
                              <a:lnTo>
                                <a:pt x="1058" y="2836"/>
                              </a:lnTo>
                              <a:lnTo>
                                <a:pt x="1012" y="2894"/>
                              </a:lnTo>
                              <a:lnTo>
                                <a:pt x="968" y="2955"/>
                              </a:lnTo>
                              <a:lnTo>
                                <a:pt x="926" y="3018"/>
                              </a:lnTo>
                              <a:lnTo>
                                <a:pt x="2282" y="3018"/>
                              </a:lnTo>
                              <a:lnTo>
                                <a:pt x="228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12" name="Grupo 1" descr="decorative element"/>
                      <wpg:cNvGrpSpPr/>
                      <wpg:grpSpPr>
                        <a:xfrm>
                          <a:off x="5219700" y="7025640"/>
                          <a:ext cx="2557780" cy="3039110"/>
                          <a:chOff x="0" y="0"/>
                          <a:chExt cx="2557780" cy="3039110"/>
                        </a:xfr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213" name="Círculo"/>
                        <wps:cNvSpPr/>
                        <wps:spPr>
                          <a:xfrm>
                            <a:off x="2349500" y="17526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4" name="Círculo"/>
                        <wps:cNvSpPr/>
                        <wps:spPr>
                          <a:xfrm>
                            <a:off x="24892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5" name="Círculo"/>
                        <wps:cNvSpPr/>
                        <wps:spPr>
                          <a:xfrm>
                            <a:off x="2362200" y="13716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6" name="Círculo"/>
                        <wps:cNvSpPr/>
                        <wps:spPr>
                          <a:xfrm>
                            <a:off x="2374900" y="9779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7" name="Círculo"/>
                        <wps:cNvSpPr/>
                        <wps:spPr>
                          <a:xfrm>
                            <a:off x="2387600" y="5969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8" name="Círculo"/>
                        <wps:cNvSpPr/>
                        <wps:spPr>
                          <a:xfrm>
                            <a:off x="24003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9" name="Círculo"/>
                        <wps:cNvSpPr/>
                        <wps:spPr>
                          <a:xfrm>
                            <a:off x="2501900" y="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0" name="Círculo"/>
                        <wps:cNvSpPr/>
                        <wps:spPr>
                          <a:xfrm>
                            <a:off x="2463800" y="11684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1" name="Círculo"/>
                        <wps:cNvSpPr/>
                        <wps:spPr>
                          <a:xfrm>
                            <a:off x="2451100" y="15494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2" name="Círculo"/>
                        <wps:cNvSpPr/>
                        <wps:spPr>
                          <a:xfrm>
                            <a:off x="2476500" y="787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3" name="Línea"/>
                        <wps:cNvCnPr/>
                        <wps:spPr>
                          <a:xfrm>
                            <a:off x="22987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24" name="Círculo"/>
                        <wps:cNvSpPr/>
                        <wps:spPr>
                          <a:xfrm>
                            <a:off x="2171700" y="13716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5" name="Círculo"/>
                        <wps:cNvSpPr/>
                        <wps:spPr>
                          <a:xfrm>
                            <a:off x="22860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6" name="Círculo"/>
                        <wps:cNvSpPr/>
                        <wps:spPr>
                          <a:xfrm>
                            <a:off x="2235200" y="19431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7" name="Círculo"/>
                        <wps:cNvSpPr/>
                        <wps:spPr>
                          <a:xfrm>
                            <a:off x="2184400" y="977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8" name="Círculo"/>
                        <wps:cNvSpPr/>
                        <wps:spPr>
                          <a:xfrm>
                            <a:off x="2184400" y="5969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9" name="Círculo"/>
                        <wps:cNvSpPr/>
                        <wps:spPr>
                          <a:xfrm>
                            <a:off x="2146300" y="17526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0" name="Círculo"/>
                        <wps:cNvSpPr/>
                        <wps:spPr>
                          <a:xfrm>
                            <a:off x="2260600" y="15621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1" name="Círculo"/>
                        <wps:cNvSpPr/>
                        <wps:spPr>
                          <a:xfrm>
                            <a:off x="2273300" y="1168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2" name="Forma"/>
                        <wps:cNvSpPr/>
                        <wps:spPr>
                          <a:xfrm>
                            <a:off x="2438399" y="1930399"/>
                            <a:ext cx="118112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1613" y="21600"/>
                                </a:moveTo>
                                <a:cubicBezTo>
                                  <a:pt x="15794" y="21600"/>
                                  <a:pt x="19510" y="19440"/>
                                  <a:pt x="21600" y="16200"/>
                                </a:cubicBezTo>
                                <a:lnTo>
                                  <a:pt x="21600" y="5400"/>
                                </a:lnTo>
                                <a:cubicBezTo>
                                  <a:pt x="19510" y="2160"/>
                                  <a:pt x="15794" y="0"/>
                                  <a:pt x="11613" y="0"/>
                                </a:cubicBezTo>
                                <a:cubicBezTo>
                                  <a:pt x="5110" y="0"/>
                                  <a:pt x="0" y="4752"/>
                                  <a:pt x="0" y="10800"/>
                                </a:cubicBezTo>
                                <a:cubicBezTo>
                                  <a:pt x="0" y="16848"/>
                                  <a:pt x="5110" y="21600"/>
                                  <a:pt x="11613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3" name="Círculo"/>
                        <wps:cNvSpPr/>
                        <wps:spPr>
                          <a:xfrm>
                            <a:off x="2286000" y="7874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4" name="Círculo"/>
                        <wps:cNvSpPr/>
                        <wps:spPr>
                          <a:xfrm>
                            <a:off x="21971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5" name="Círculo"/>
                        <wps:cNvSpPr/>
                        <wps:spPr>
                          <a:xfrm>
                            <a:off x="1739900" y="25400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6" name="Círculo"/>
                        <wps:cNvSpPr/>
                        <wps:spPr>
                          <a:xfrm>
                            <a:off x="1828800" y="2717800"/>
                            <a:ext cx="147320" cy="147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7" name="Círculo"/>
                        <wps:cNvSpPr/>
                        <wps:spPr>
                          <a:xfrm>
                            <a:off x="1930400" y="25273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8" name="Círculo"/>
                        <wps:cNvSpPr/>
                        <wps:spPr>
                          <a:xfrm>
                            <a:off x="2133600" y="21336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9" name="Círculo"/>
                        <wps:cNvSpPr/>
                        <wps:spPr>
                          <a:xfrm>
                            <a:off x="2032000" y="2324100"/>
                            <a:ext cx="139700" cy="139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0" name="Forma"/>
                        <wps:cNvSpPr/>
                        <wps:spPr>
                          <a:xfrm>
                            <a:off x="1739900" y="2933700"/>
                            <a:ext cx="132081" cy="1054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3533"/>
                                </a:moveTo>
                                <a:cubicBezTo>
                                  <a:pt x="21600" y="5986"/>
                                  <a:pt x="16823" y="0"/>
                                  <a:pt x="10800" y="0"/>
                                </a:cubicBezTo>
                                <a:cubicBezTo>
                                  <a:pt x="4777" y="0"/>
                                  <a:pt x="0" y="5985"/>
                                  <a:pt x="0" y="13533"/>
                                </a:cubicBezTo>
                                <a:cubicBezTo>
                                  <a:pt x="0" y="16655"/>
                                  <a:pt x="831" y="19518"/>
                                  <a:pt x="2285" y="21600"/>
                                </a:cubicBezTo>
                                <a:lnTo>
                                  <a:pt x="19523" y="21600"/>
                                </a:lnTo>
                                <a:cubicBezTo>
                                  <a:pt x="20769" y="19258"/>
                                  <a:pt x="21600" y="16395"/>
                                  <a:pt x="21600" y="135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1" name="Forma"/>
                        <wps:cNvSpPr/>
                        <wps:spPr>
                          <a:xfrm>
                            <a:off x="2527299" y="2146300"/>
                            <a:ext cx="29211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681"/>
                                </a:moveTo>
                                <a:cubicBezTo>
                                  <a:pt x="0" y="15191"/>
                                  <a:pt x="8452" y="18989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452" y="2374"/>
                                  <a:pt x="0" y="6171"/>
                                  <a:pt x="0" y="106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2" name="Círculo"/>
                        <wps:cNvSpPr/>
                        <wps:spPr>
                          <a:xfrm>
                            <a:off x="1841500" y="23368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3" name="Círculo"/>
                        <wps:cNvSpPr/>
                        <wps:spPr>
                          <a:xfrm>
                            <a:off x="1638300" y="27305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4" name="Círculo"/>
                        <wps:cNvSpPr/>
                        <wps:spPr>
                          <a:xfrm>
                            <a:off x="2222500" y="23241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5" name="Forma"/>
                        <wps:cNvSpPr/>
                        <wps:spPr>
                          <a:xfrm>
                            <a:off x="2412999" y="2311400"/>
                            <a:ext cx="138431" cy="16640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441" extrusionOk="0">
                                <a:moveTo>
                                  <a:pt x="0" y="10641"/>
                                </a:moveTo>
                                <a:cubicBezTo>
                                  <a:pt x="0" y="16532"/>
                                  <a:pt x="5747" y="21441"/>
                                  <a:pt x="13079" y="21441"/>
                                </a:cubicBezTo>
                                <a:cubicBezTo>
                                  <a:pt x="16448" y="21441"/>
                                  <a:pt x="19420" y="20459"/>
                                  <a:pt x="21600" y="18823"/>
                                </a:cubicBezTo>
                                <a:lnTo>
                                  <a:pt x="21600" y="2623"/>
                                </a:lnTo>
                                <a:cubicBezTo>
                                  <a:pt x="19222" y="986"/>
                                  <a:pt x="16250" y="5"/>
                                  <a:pt x="13079" y="5"/>
                                </a:cubicBezTo>
                                <a:cubicBezTo>
                                  <a:pt x="5747" y="-159"/>
                                  <a:pt x="0" y="4586"/>
                                  <a:pt x="0" y="106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6" name="Círculo"/>
                        <wps:cNvSpPr/>
                        <wps:spPr>
                          <a:xfrm>
                            <a:off x="2311400" y="2514600"/>
                            <a:ext cx="172721" cy="1727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7" name="Forma"/>
                        <wps:cNvSpPr/>
                        <wps:spPr>
                          <a:xfrm>
                            <a:off x="2501899" y="2514600"/>
                            <a:ext cx="49532" cy="1651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00"/>
                                </a:moveTo>
                                <a:cubicBezTo>
                                  <a:pt x="0" y="15452"/>
                                  <a:pt x="8862" y="19440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862" y="1994"/>
                                  <a:pt x="0" y="6148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8" name="Forma"/>
                        <wps:cNvSpPr/>
                        <wps:spPr>
                          <a:xfrm>
                            <a:off x="2400299" y="2692399"/>
                            <a:ext cx="157481" cy="20701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66"/>
                                </a:moveTo>
                                <a:cubicBezTo>
                                  <a:pt x="0" y="16829"/>
                                  <a:pt x="6271" y="21600"/>
                                  <a:pt x="14110" y="21600"/>
                                </a:cubicBezTo>
                                <a:cubicBezTo>
                                  <a:pt x="16897" y="21600"/>
                                  <a:pt x="19510" y="20937"/>
                                  <a:pt x="21600" y="19877"/>
                                </a:cubicBezTo>
                                <a:lnTo>
                                  <a:pt x="21600" y="1723"/>
                                </a:lnTo>
                                <a:cubicBezTo>
                                  <a:pt x="19510" y="663"/>
                                  <a:pt x="16897" y="0"/>
                                  <a:pt x="14110" y="0"/>
                                </a:cubicBezTo>
                                <a:cubicBezTo>
                                  <a:pt x="6271" y="132"/>
                                  <a:pt x="0" y="4903"/>
                                  <a:pt x="0" y="10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9" name="Forma"/>
                        <wps:cNvSpPr/>
                        <wps:spPr>
                          <a:xfrm>
                            <a:off x="2298699" y="2895600"/>
                            <a:ext cx="254001" cy="1409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6416" y="20432"/>
                                </a:moveTo>
                                <a:cubicBezTo>
                                  <a:pt x="16524" y="20822"/>
                                  <a:pt x="16524" y="21211"/>
                                  <a:pt x="16632" y="21600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ubicBezTo>
                                  <a:pt x="19116" y="1946"/>
                                  <a:pt x="17172" y="5838"/>
                                  <a:pt x="16416" y="10508"/>
                                </a:cubicBezTo>
                                <a:cubicBezTo>
                                  <a:pt x="15336" y="4476"/>
                                  <a:pt x="12204" y="195"/>
                                  <a:pt x="8424" y="195"/>
                                </a:cubicBezTo>
                                <a:cubicBezTo>
                                  <a:pt x="3780" y="195"/>
                                  <a:pt x="0" y="7005"/>
                                  <a:pt x="0" y="15373"/>
                                </a:cubicBezTo>
                                <a:cubicBezTo>
                                  <a:pt x="0" y="17514"/>
                                  <a:pt x="216" y="19654"/>
                                  <a:pt x="756" y="21405"/>
                                </a:cubicBezTo>
                                <a:lnTo>
                                  <a:pt x="16092" y="21405"/>
                                </a:lnTo>
                                <a:cubicBezTo>
                                  <a:pt x="16200" y="21211"/>
                                  <a:pt x="16308" y="20822"/>
                                  <a:pt x="16416" y="204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0" name="Forma"/>
                        <wps:cNvSpPr/>
                        <wps:spPr>
                          <a:xfrm>
                            <a:off x="2108199" y="2908299"/>
                            <a:ext cx="175261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904"/>
                                </a:moveTo>
                                <a:cubicBezTo>
                                  <a:pt x="21600" y="6696"/>
                                  <a:pt x="16748" y="0"/>
                                  <a:pt x="10800" y="0"/>
                                </a:cubicBezTo>
                                <a:cubicBezTo>
                                  <a:pt x="4852" y="0"/>
                                  <a:pt x="0" y="6696"/>
                                  <a:pt x="0" y="14904"/>
                                </a:cubicBezTo>
                                <a:cubicBezTo>
                                  <a:pt x="0" y="17280"/>
                                  <a:pt x="470" y="19656"/>
                                  <a:pt x="1252" y="21600"/>
                                </a:cubicBezTo>
                                <a:lnTo>
                                  <a:pt x="20348" y="21600"/>
                                </a:lnTo>
                                <a:cubicBezTo>
                                  <a:pt x="21130" y="19656"/>
                                  <a:pt x="21600" y="17280"/>
                                  <a:pt x="21600" y="1490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1" name="Círculo"/>
                        <wps:cNvSpPr/>
                        <wps:spPr>
                          <a:xfrm>
                            <a:off x="2209800" y="2705100"/>
                            <a:ext cx="187961" cy="187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2" name="Círculo"/>
                        <wps:cNvSpPr/>
                        <wps:spPr>
                          <a:xfrm>
                            <a:off x="2019300" y="2717800"/>
                            <a:ext cx="167640" cy="1676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3" name="Círculo"/>
                        <wps:cNvSpPr/>
                        <wps:spPr>
                          <a:xfrm>
                            <a:off x="2324100" y="21336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4" name="Forma"/>
                        <wps:cNvSpPr/>
                        <wps:spPr>
                          <a:xfrm>
                            <a:off x="1917700" y="2921000"/>
                            <a:ext cx="152400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242"/>
                                </a:moveTo>
                                <a:cubicBezTo>
                                  <a:pt x="21600" y="6409"/>
                                  <a:pt x="16740" y="0"/>
                                  <a:pt x="10800" y="0"/>
                                </a:cubicBezTo>
                                <a:cubicBezTo>
                                  <a:pt x="4860" y="0"/>
                                  <a:pt x="0" y="6409"/>
                                  <a:pt x="0" y="14242"/>
                                </a:cubicBezTo>
                                <a:cubicBezTo>
                                  <a:pt x="0" y="17090"/>
                                  <a:pt x="540" y="19464"/>
                                  <a:pt x="1620" y="21600"/>
                                </a:cubicBezTo>
                                <a:lnTo>
                                  <a:pt x="19980" y="21600"/>
                                </a:lnTo>
                                <a:cubicBezTo>
                                  <a:pt x="21060" y="19464"/>
                                  <a:pt x="21600" y="16853"/>
                                  <a:pt x="21600" y="1424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5" name="Círculo"/>
                        <wps:cNvSpPr/>
                        <wps:spPr>
                          <a:xfrm>
                            <a:off x="2120900" y="25146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6" name="Círculo"/>
                        <wps:cNvSpPr/>
                        <wps:spPr>
                          <a:xfrm>
                            <a:off x="1879600" y="11811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7" name="Círculo"/>
                        <wps:cNvSpPr/>
                        <wps:spPr>
                          <a:xfrm>
                            <a:off x="1689100" y="7874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8" name="Círculo"/>
                        <wps:cNvSpPr/>
                        <wps:spPr>
                          <a:xfrm>
                            <a:off x="1549400" y="25400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9" name="Círculo"/>
                        <wps:cNvSpPr/>
                        <wps:spPr>
                          <a:xfrm>
                            <a:off x="1574800" y="17653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0" name="Círculo"/>
                        <wps:cNvSpPr/>
                        <wps:spPr>
                          <a:xfrm>
                            <a:off x="1562100" y="21590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1" name="Círculo"/>
                        <wps:cNvSpPr/>
                        <wps:spPr>
                          <a:xfrm>
                            <a:off x="1574800" y="13843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2" name="Círculo"/>
                        <wps:cNvSpPr/>
                        <wps:spPr>
                          <a:xfrm>
                            <a:off x="1701800" y="4064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3" name="Círculo"/>
                        <wps:cNvSpPr/>
                        <wps:spPr>
                          <a:xfrm>
                            <a:off x="1663700" y="15748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4" name="Círculo"/>
                        <wps:cNvSpPr/>
                        <wps:spPr>
                          <a:xfrm>
                            <a:off x="1651000" y="23368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5" name="Círculo"/>
                        <wps:cNvSpPr/>
                        <wps:spPr>
                          <a:xfrm>
                            <a:off x="1790700" y="596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6" name="Círculo"/>
                        <wps:cNvSpPr/>
                        <wps:spPr>
                          <a:xfrm>
                            <a:off x="1651000" y="19558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7" name="Círculo"/>
                        <wps:cNvSpPr/>
                        <wps:spPr>
                          <a:xfrm>
                            <a:off x="1460500" y="19558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8" name="Círculo"/>
                        <wps:cNvSpPr/>
                        <wps:spPr>
                          <a:xfrm>
                            <a:off x="18034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9" name="Círculo"/>
                        <wps:cNvSpPr/>
                        <wps:spPr>
                          <a:xfrm>
                            <a:off x="1485900" y="11811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0" name="Círculo"/>
                        <wps:cNvSpPr/>
                        <wps:spPr>
                          <a:xfrm>
                            <a:off x="1473200" y="15748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1" name="Círculo"/>
                        <wps:cNvSpPr/>
                        <wps:spPr>
                          <a:xfrm>
                            <a:off x="1498600" y="8001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2" name="Círculo"/>
                        <wps:cNvSpPr/>
                        <wps:spPr>
                          <a:xfrm>
                            <a:off x="14986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3" name="Círculo"/>
                        <wps:cNvSpPr/>
                        <wps:spPr>
                          <a:xfrm>
                            <a:off x="1587500" y="9906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4" name="Línea"/>
                        <wps:cNvCnPr/>
                        <wps:spPr>
                          <a:xfrm>
                            <a:off x="1600200" y="2032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75" name="Círculo"/>
                        <wps:cNvSpPr/>
                        <wps:spPr>
                          <a:xfrm>
                            <a:off x="2044700" y="19431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6" name="Círculo"/>
                        <wps:cNvSpPr/>
                        <wps:spPr>
                          <a:xfrm>
                            <a:off x="1447800" y="23495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7" name="Círculo"/>
                        <wps:cNvSpPr/>
                        <wps:spPr>
                          <a:xfrm>
                            <a:off x="1447800" y="27432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8" name="Círculo"/>
                        <wps:cNvSpPr/>
                        <wps:spPr>
                          <a:xfrm>
                            <a:off x="1600200" y="5969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9" name="Círculo"/>
                        <wps:cNvSpPr/>
                        <wps:spPr>
                          <a:xfrm>
                            <a:off x="1943100" y="2146300"/>
                            <a:ext cx="111761" cy="1117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0" name="Círculo"/>
                        <wps:cNvSpPr/>
                        <wps:spPr>
                          <a:xfrm>
                            <a:off x="19939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1" name="Círculo"/>
                        <wps:cNvSpPr/>
                        <wps:spPr>
                          <a:xfrm>
                            <a:off x="1968500" y="13716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2" name="Círculo"/>
                        <wps:cNvSpPr/>
                        <wps:spPr>
                          <a:xfrm>
                            <a:off x="1981200" y="9906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3" name="Círculo"/>
                        <wps:cNvSpPr/>
                        <wps:spPr>
                          <a:xfrm>
                            <a:off x="2095500" y="3937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4" name="Círculo"/>
                        <wps:cNvSpPr/>
                        <wps:spPr>
                          <a:xfrm>
                            <a:off x="1955800" y="17526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5" name="Línea"/>
                        <wps:cNvCnPr/>
                        <wps:spPr>
                          <a:xfrm>
                            <a:off x="20955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86" name="Círculo"/>
                        <wps:cNvSpPr/>
                        <wps:spPr>
                          <a:xfrm>
                            <a:off x="2070100" y="11811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7" name="Círculo"/>
                        <wps:cNvSpPr/>
                        <wps:spPr>
                          <a:xfrm>
                            <a:off x="1790700" y="990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8" name="Círculo"/>
                        <wps:cNvSpPr/>
                        <wps:spPr>
                          <a:xfrm>
                            <a:off x="2082800" y="7874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9" name="Círculo"/>
                        <wps:cNvSpPr/>
                        <wps:spPr>
                          <a:xfrm>
                            <a:off x="2057400" y="15621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0" name="Círculo"/>
                        <wps:cNvSpPr/>
                        <wps:spPr>
                          <a:xfrm>
                            <a:off x="1752600" y="21463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1" name="Círculo"/>
                        <wps:cNvSpPr/>
                        <wps:spPr>
                          <a:xfrm>
                            <a:off x="1892300" y="787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2" name="Círculo"/>
                        <wps:cNvSpPr/>
                        <wps:spPr>
                          <a:xfrm>
                            <a:off x="1765300" y="17653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3" name="Círculo"/>
                        <wps:cNvSpPr/>
                        <wps:spPr>
                          <a:xfrm>
                            <a:off x="1778000" y="13716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4" name="Forma"/>
                        <wps:cNvSpPr/>
                        <wps:spPr>
                          <a:xfrm>
                            <a:off x="1549400" y="2933699"/>
                            <a:ext cx="111761" cy="952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672"/>
                                </a:moveTo>
                                <a:cubicBezTo>
                                  <a:pt x="21600" y="5472"/>
                                  <a:pt x="16691" y="0"/>
                                  <a:pt x="10800" y="0"/>
                                </a:cubicBezTo>
                                <a:cubicBezTo>
                                  <a:pt x="4664" y="0"/>
                                  <a:pt x="0" y="5760"/>
                                  <a:pt x="0" y="12672"/>
                                </a:cubicBezTo>
                                <a:cubicBezTo>
                                  <a:pt x="0" y="16128"/>
                                  <a:pt x="1227" y="19296"/>
                                  <a:pt x="3191" y="21600"/>
                                </a:cubicBezTo>
                                <a:lnTo>
                                  <a:pt x="18655" y="21600"/>
                                </a:lnTo>
                                <a:cubicBezTo>
                                  <a:pt x="20373" y="19296"/>
                                  <a:pt x="21600" y="16128"/>
                                  <a:pt x="21600" y="1267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5" name="Círculo"/>
                        <wps:cNvSpPr/>
                        <wps:spPr>
                          <a:xfrm>
                            <a:off x="1854200" y="19431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6" name="Círculo"/>
                        <wps:cNvSpPr/>
                        <wps:spPr>
                          <a:xfrm>
                            <a:off x="1892300" y="393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7" name="Círculo"/>
                        <wps:cNvSpPr/>
                        <wps:spPr>
                          <a:xfrm>
                            <a:off x="1866900" y="15621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8" name="Círculo"/>
                        <wps:cNvSpPr/>
                        <wps:spPr>
                          <a:xfrm>
                            <a:off x="1993900" y="5969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9" name="Círculo"/>
                        <wps:cNvSpPr/>
                        <wps:spPr>
                          <a:xfrm>
                            <a:off x="1676400" y="11811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0" name="Círculo"/>
                        <wps:cNvSpPr/>
                        <wps:spPr>
                          <a:xfrm>
                            <a:off x="584200" y="2984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1" name="Círculo"/>
                        <wps:cNvSpPr/>
                        <wps:spPr>
                          <a:xfrm>
                            <a:off x="406400" y="13970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2" name="Círculo"/>
                        <wps:cNvSpPr/>
                        <wps:spPr>
                          <a:xfrm>
                            <a:off x="495300" y="16002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3" name="Círculo"/>
                        <wps:cNvSpPr/>
                        <wps:spPr>
                          <a:xfrm>
                            <a:off x="596900" y="2184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4" name="Círculo"/>
                        <wps:cNvSpPr/>
                        <wps:spPr>
                          <a:xfrm>
                            <a:off x="584200" y="25781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5" name="Círculo"/>
                        <wps:cNvSpPr/>
                        <wps:spPr>
                          <a:xfrm>
                            <a:off x="495300" y="1193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6" name="Círculo"/>
                        <wps:cNvSpPr/>
                        <wps:spPr>
                          <a:xfrm>
                            <a:off x="482600" y="2781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7" name="Círculo"/>
                        <wps:cNvSpPr/>
                        <wps:spPr>
                          <a:xfrm>
                            <a:off x="406400" y="1790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8" name="Círculo"/>
                        <wps:cNvSpPr/>
                        <wps:spPr>
                          <a:xfrm>
                            <a:off x="495300" y="19939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9" name="Círculo"/>
                        <wps:cNvSpPr/>
                        <wps:spPr>
                          <a:xfrm>
                            <a:off x="495300" y="2387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0" name="Círculo"/>
                        <wps:cNvSpPr/>
                        <wps:spPr>
                          <a:xfrm>
                            <a:off x="596900" y="17907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1" name="Línea"/>
                        <wps:cNvCnPr/>
                        <wps:spPr>
                          <a:xfrm>
                            <a:off x="698500" y="8001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12" name="Círculo"/>
                        <wps:cNvSpPr/>
                        <wps:spPr>
                          <a:xfrm>
                            <a:off x="698500" y="15875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3" name="Círculo"/>
                        <wps:cNvSpPr/>
                        <wps:spPr>
                          <a:xfrm>
                            <a:off x="698500" y="11938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4" name="Círculo"/>
                        <wps:cNvSpPr/>
                        <wps:spPr>
                          <a:xfrm>
                            <a:off x="787400" y="25781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5" name="Círculo"/>
                        <wps:cNvSpPr/>
                        <wps:spPr>
                          <a:xfrm>
                            <a:off x="774700" y="29718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6" name="Círculo"/>
                        <wps:cNvSpPr/>
                        <wps:spPr>
                          <a:xfrm>
                            <a:off x="596900" y="13970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7" name="Círculo"/>
                        <wps:cNvSpPr/>
                        <wps:spPr>
                          <a:xfrm>
                            <a:off x="685800" y="19812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8" name="Círculo"/>
                        <wps:cNvSpPr/>
                        <wps:spPr>
                          <a:xfrm>
                            <a:off x="685800" y="27686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9" name="Línea"/>
                        <wps:cNvCnPr/>
                        <wps:spPr>
                          <a:xfrm>
                            <a:off x="609600" y="10033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0" name="Círculo"/>
                        <wps:cNvSpPr/>
                        <wps:spPr>
                          <a:xfrm>
                            <a:off x="685800" y="2374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1" name="Círculo"/>
                        <wps:cNvSpPr/>
                        <wps:spPr>
                          <a:xfrm>
                            <a:off x="101600" y="1600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2" name="Círculo"/>
                        <wps:cNvSpPr/>
                        <wps:spPr>
                          <a:xfrm>
                            <a:off x="101600" y="2794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3" name="Forma"/>
                        <wps:cNvSpPr/>
                        <wps:spPr>
                          <a:xfrm>
                            <a:off x="2539999" y="1765300"/>
                            <a:ext cx="8892" cy="609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21600" y="0"/>
                                </a:lnTo>
                                <a:cubicBezTo>
                                  <a:pt x="6172" y="3150"/>
                                  <a:pt x="0" y="6750"/>
                                  <a:pt x="0" y="10800"/>
                                </a:cubicBezTo>
                                <a:cubicBezTo>
                                  <a:pt x="0" y="14850"/>
                                  <a:pt x="6172" y="18450"/>
                                  <a:pt x="21600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4" name="Círculo"/>
                        <wps:cNvSpPr/>
                        <wps:spPr>
                          <a:xfrm>
                            <a:off x="787400" y="2184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5" name="Círculo"/>
                        <wps:cNvSpPr/>
                        <wps:spPr>
                          <a:xfrm>
                            <a:off x="101600" y="19939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6" name="Círculo"/>
                        <wps:cNvSpPr/>
                        <wps:spPr>
                          <a:xfrm>
                            <a:off x="0" y="21971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7" name="Línea"/>
                        <wps:cNvCnPr/>
                        <wps:spPr>
                          <a:xfrm>
                            <a:off x="0" y="18034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8" name="Forma"/>
                        <wps:cNvSpPr/>
                        <wps:spPr>
                          <a:xfrm>
                            <a:off x="1358900" y="2946399"/>
                            <a:ext cx="93981" cy="863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1753"/>
                                </a:moveTo>
                                <a:cubicBezTo>
                                  <a:pt x="21600" y="5400"/>
                                  <a:pt x="16638" y="0"/>
                                  <a:pt x="10800" y="0"/>
                                </a:cubicBezTo>
                                <a:cubicBezTo>
                                  <a:pt x="4962" y="0"/>
                                  <a:pt x="0" y="5400"/>
                                  <a:pt x="0" y="11753"/>
                                </a:cubicBezTo>
                                <a:cubicBezTo>
                                  <a:pt x="0" y="15882"/>
                                  <a:pt x="2043" y="19694"/>
                                  <a:pt x="5254" y="21600"/>
                                </a:cubicBezTo>
                                <a:lnTo>
                                  <a:pt x="16346" y="21600"/>
                                </a:lnTo>
                                <a:cubicBezTo>
                                  <a:pt x="19265" y="19694"/>
                                  <a:pt x="21600" y="15882"/>
                                  <a:pt x="21600" y="117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9" name="Círculo"/>
                        <wps:cNvSpPr/>
                        <wps:spPr>
                          <a:xfrm>
                            <a:off x="0" y="29972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0" name="Círculo"/>
                        <wps:cNvSpPr/>
                        <wps:spPr>
                          <a:xfrm>
                            <a:off x="203200" y="29845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1" name="Círculo"/>
                        <wps:cNvSpPr/>
                        <wps:spPr>
                          <a:xfrm>
                            <a:off x="0" y="2590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2" name="Círculo"/>
                        <wps:cNvSpPr/>
                        <wps:spPr>
                          <a:xfrm>
                            <a:off x="393700" y="29845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3" name="Línea"/>
                        <wps:cNvCnPr/>
                        <wps:spPr>
                          <a:xfrm>
                            <a:off x="304800" y="12065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34" name="Círculo"/>
                        <wps:cNvSpPr/>
                        <wps:spPr>
                          <a:xfrm>
                            <a:off x="304800" y="16002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5" name="Círculo"/>
                        <wps:cNvSpPr/>
                        <wps:spPr>
                          <a:xfrm>
                            <a:off x="393700" y="25908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6" name="Círculo"/>
                        <wps:cNvSpPr/>
                        <wps:spPr>
                          <a:xfrm>
                            <a:off x="292100" y="1993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7" name="Círculo"/>
                        <wps:cNvSpPr/>
                        <wps:spPr>
                          <a:xfrm>
                            <a:off x="393700" y="21844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8" name="Círculo"/>
                        <wps:cNvSpPr/>
                        <wps:spPr>
                          <a:xfrm>
                            <a:off x="203200" y="1803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9" name="Círculo"/>
                        <wps:cNvSpPr/>
                        <wps:spPr>
                          <a:xfrm>
                            <a:off x="203200" y="2590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0" name="Círculo"/>
                        <wps:cNvSpPr/>
                        <wps:spPr>
                          <a:xfrm>
                            <a:off x="292100" y="2387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1" name="Círculo"/>
                        <wps:cNvSpPr/>
                        <wps:spPr>
                          <a:xfrm>
                            <a:off x="203200" y="2197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2" name="Círculo"/>
                        <wps:cNvSpPr/>
                        <wps:spPr>
                          <a:xfrm>
                            <a:off x="292100" y="27813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3" name="Círculo"/>
                        <wps:cNvSpPr/>
                        <wps:spPr>
                          <a:xfrm>
                            <a:off x="101600" y="23876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4" name="Círculo"/>
                        <wps:cNvSpPr/>
                        <wps:spPr>
                          <a:xfrm>
                            <a:off x="1206500" y="5969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5" name="Círculo"/>
                        <wps:cNvSpPr/>
                        <wps:spPr>
                          <a:xfrm>
                            <a:off x="1193800" y="9906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6" name="Círculo"/>
                        <wps:cNvSpPr/>
                        <wps:spPr>
                          <a:xfrm>
                            <a:off x="1193800" y="13843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7" name="Círculo"/>
                        <wps:cNvSpPr/>
                        <wps:spPr>
                          <a:xfrm>
                            <a:off x="1257300" y="23622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8" name="Círculo"/>
                        <wps:cNvSpPr/>
                        <wps:spPr>
                          <a:xfrm>
                            <a:off x="1257300" y="27559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9" name="Círculo"/>
                        <wps:cNvSpPr/>
                        <wps:spPr>
                          <a:xfrm>
                            <a:off x="1168400" y="25654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0" name="Círculo"/>
                        <wps:cNvSpPr/>
                        <wps:spPr>
                          <a:xfrm>
                            <a:off x="1168400" y="2959100"/>
                            <a:ext cx="76200" cy="76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1" name="Círculo"/>
                        <wps:cNvSpPr/>
                        <wps:spPr>
                          <a:xfrm>
                            <a:off x="1181100" y="17780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2" name="Círculo"/>
                        <wps:cNvSpPr/>
                        <wps:spPr>
                          <a:xfrm>
                            <a:off x="1270000" y="19685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3" name="Círculo"/>
                        <wps:cNvSpPr/>
                        <wps:spPr>
                          <a:xfrm>
                            <a:off x="1168400" y="21717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4" name="Círculo"/>
                        <wps:cNvSpPr/>
                        <wps:spPr>
                          <a:xfrm>
                            <a:off x="1358900" y="25527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5" name="Círculo"/>
                        <wps:cNvSpPr/>
                        <wps:spPr>
                          <a:xfrm>
                            <a:off x="787400" y="17907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6" name="Círculo"/>
                        <wps:cNvSpPr/>
                        <wps:spPr>
                          <a:xfrm>
                            <a:off x="1371600" y="17780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7" name="Círculo"/>
                        <wps:cNvSpPr/>
                        <wps:spPr>
                          <a:xfrm>
                            <a:off x="1371600" y="21590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8" name="Círculo"/>
                        <wps:cNvSpPr/>
                        <wps:spPr>
                          <a:xfrm>
                            <a:off x="1397000" y="5969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9" name="Círculo"/>
                        <wps:cNvSpPr/>
                        <wps:spPr>
                          <a:xfrm>
                            <a:off x="1397000" y="990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0" name="Círculo"/>
                        <wps:cNvSpPr/>
                        <wps:spPr>
                          <a:xfrm>
                            <a:off x="1282700" y="15748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1" name="Círculo"/>
                        <wps:cNvSpPr/>
                        <wps:spPr>
                          <a:xfrm>
                            <a:off x="1282700" y="11938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2" name="Círculo"/>
                        <wps:cNvSpPr/>
                        <wps:spPr>
                          <a:xfrm>
                            <a:off x="12954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3" name="Círculo"/>
                        <wps:cNvSpPr/>
                        <wps:spPr>
                          <a:xfrm>
                            <a:off x="1092200" y="11938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4" name="Círculo"/>
                        <wps:cNvSpPr/>
                        <wps:spPr>
                          <a:xfrm>
                            <a:off x="1295400" y="8001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5" name="Círculo"/>
                        <wps:cNvSpPr/>
                        <wps:spPr>
                          <a:xfrm>
                            <a:off x="1384300" y="1384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6" name="Círculo"/>
                        <wps:cNvSpPr/>
                        <wps:spPr>
                          <a:xfrm>
                            <a:off x="889000" y="19812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7" name="Círculo"/>
                        <wps:cNvSpPr/>
                        <wps:spPr>
                          <a:xfrm>
                            <a:off x="889000" y="15875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8" name="Círculo"/>
                        <wps:cNvSpPr/>
                        <wps:spPr>
                          <a:xfrm>
                            <a:off x="977900" y="2565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9" name="Círculo"/>
                        <wps:cNvSpPr/>
                        <wps:spPr>
                          <a:xfrm>
                            <a:off x="901700" y="1193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0" name="Círculo"/>
                        <wps:cNvSpPr/>
                        <wps:spPr>
                          <a:xfrm>
                            <a:off x="977900" y="29591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1" name="Círculo"/>
                        <wps:cNvSpPr/>
                        <wps:spPr>
                          <a:xfrm>
                            <a:off x="901700" y="8001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2" name="Círculo"/>
                        <wps:cNvSpPr/>
                        <wps:spPr>
                          <a:xfrm>
                            <a:off x="800100" y="1397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3" name="Círculo"/>
                        <wps:cNvSpPr/>
                        <wps:spPr>
                          <a:xfrm>
                            <a:off x="800100" y="10033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4" name="Círculo"/>
                        <wps:cNvSpPr/>
                        <wps:spPr>
                          <a:xfrm>
                            <a:off x="876300" y="27686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5" name="Círculo"/>
                        <wps:cNvSpPr/>
                        <wps:spPr>
                          <a:xfrm>
                            <a:off x="876300" y="23749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6" name="Círculo"/>
                        <wps:cNvSpPr/>
                        <wps:spPr>
                          <a:xfrm>
                            <a:off x="1092200" y="800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7" name="Círculo"/>
                        <wps:cNvSpPr/>
                        <wps:spPr>
                          <a:xfrm>
                            <a:off x="1066800" y="23622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8" name="Círculo"/>
                        <wps:cNvSpPr/>
                        <wps:spPr>
                          <a:xfrm>
                            <a:off x="1079500" y="19685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9" name="Círculo"/>
                        <wps:cNvSpPr/>
                        <wps:spPr>
                          <a:xfrm>
                            <a:off x="1066800" y="27559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0" name="Círculo"/>
                        <wps:cNvSpPr/>
                        <wps:spPr>
                          <a:xfrm>
                            <a:off x="1079500" y="1587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1" name="Círculo"/>
                        <wps:cNvSpPr/>
                        <wps:spPr>
                          <a:xfrm>
                            <a:off x="990600" y="17780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2" name="Círculo"/>
                        <wps:cNvSpPr/>
                        <wps:spPr>
                          <a:xfrm>
                            <a:off x="990600" y="13970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3" name="Círculo"/>
                        <wps:cNvSpPr/>
                        <wps:spPr>
                          <a:xfrm>
                            <a:off x="977900" y="21717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4" name="Línea"/>
                        <wps:cNvCnPr/>
                        <wps:spPr>
                          <a:xfrm>
                            <a:off x="1003300" y="5969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85" name="Círculo"/>
                        <wps:cNvSpPr/>
                        <wps:spPr>
                          <a:xfrm>
                            <a:off x="1003300" y="10033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17DBBC40" id="Grupo 1" o:spid="_x0000_s1026" alt="decorative element" style="position:absolute;margin-left:-.1pt;margin-top:.75pt;width:612.55pt;height:792.5pt;z-index:251658240;mso-width-percent:1000;mso-height-percent:1000;mso-position-horizontal-relative:page;mso-position-vertical-relative:page;mso-width-percent:1000;mso-height-percent:1000" coordsize="77793,10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">
              <v:shape id="Forma libre 3" o:spid="_x0000_s1027" alt="decorative element" style="position:absolute;left:51968;top:19126;width:25825;height:81419;visibility:visible;mso-wrap-style:square;v-text-anchor:top" coordsize="4067,12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GCZcAA&#10;AADaAAAADwAAAGRycy9kb3ducmV2LnhtbESPQYvCMBSE7wv+h/CEva2pwopWo4ggepDFVr0/mmcb&#10;bF5KE2v995uFBY/DzHzDLNe9rUVHrTeOFYxHCQjiwmnDpYLLefc1A+EDssbaMSl4kYf1avCxxFS7&#10;J2fU5aEUEcI+RQVVCE0qpS8qsuhHriGO3s21FkOUbSl1i88It7WcJMlUWjQcFypsaFtRcc8fVkHt&#10;v/lqzP6Hjlkzy/LL/NTtglKfw36zABGoD+/wf/ugFUzh70q8AX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ZGCZcAAAADaAAAADwAAAAAAAAAAAAAAAACYAgAAZHJzL2Rvd25y&#10;ZXYueG1sUEsFBgAAAAAEAAQA9QAAAIUDAAAAAA==&#10;" path="m,12821r4066,l4066,,,,,12821xe" fillcolor="#ff7707 [3205]" stroked="f">
                <v:path arrowok="t" o:connecttype="custom" o:connectlocs="0,8141335;2581910,8141335;2581910,0;0,0;0,8141335" o:connectangles="0,0,0,0,0"/>
              </v:shape>
              <v:shape id="Forma libre 4" o:spid="_x0000_s1028" alt="decorative element" style="position:absolute;width:77724;height:19170;visibility:visible;mso-wrap-style:square;v-text-anchor:top" coordsize="12240,3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weYMMA&#10;AADaAAAADwAAAGRycy9kb3ducmV2LnhtbESPT4vCMBTE7wt+h/AEL6LpyqJSjVIXFffmv4PeHs2z&#10;LTYvpYm1++3NgrDHYWZ+w8yXrSlFQ7UrLCv4HEYgiFOrC84UnE+bwRSE88gaS8uk4JccLBedjznG&#10;2j75QM3RZyJA2MWoIPe+iqV0aU4G3dBWxMG72dqgD7LOpK7xGeCmlKMoGkuDBYeFHCv6zim9Hx9G&#10;QdkvTvdovE72q+b6c7ZfydZfMqV63TaZgfDU+v/wu73TCibwdyXcAL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weYMMAAADaAAAADwAAAAAAAAAAAAAAAACYAgAAZHJzL2Rv&#10;d25yZXYueG1sUEsFBgAAAAAEAAQA9QAAAIgDAAAAAA==&#10;" path="m,3018r12240,l12240,,,,,3018xe" fillcolor="#202b6a [3204]" stroked="f">
                <v:path arrowok="t" o:connecttype="custom" o:connectlocs="0,1916430;7772400,1916430;7772400,0;0,0;0,1916430" o:connectangles="0,0,0,0,0"/>
              </v:shape>
              <v:shape id="Forma libre 5" o:spid="_x0000_s1029" alt="decorative element" style="position:absolute;left:44424;width:33300;height:19164;visibility:visible;mso-wrap-style:square;v-text-anchor:top" coordsize="5244,3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bClcAA&#10;AADaAAAADwAAAGRycy9kb3ducmV2LnhtbERPz2vCMBS+C/4P4Q1207RlE+mMMgeT7mgV0dsjebZl&#10;zUtponb7681B8Pjx/V6sBtuKK/W+cawgnSYgiLUzDVcK9rvvyRyED8gGW8ek4I88rJbj0QJz4268&#10;pWsZKhFD2OeooA6hy6X0uiaLfuo64sidXW8xRNhX0vR4i+G2lVmSzKTFhmNDjR191aR/y4tVEIb/&#10;9Lw7FPpgjxudzeann/Xbu1KvL8PnB4hAQ3iKH+7CKIhb45V4A+Ty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2bClcAAAADaAAAADwAAAAAAAAAAAAAAAACYAgAAZHJzL2Rvd25y&#10;ZXYueG1sUEsFBgAAAAAEAAQA9QAAAIUDAAAAAA==&#10;" path="m5175,l,,26,72r30,77l90,224r36,73l164,369r41,70l248,508r45,66l339,640r48,63l437,765r51,59l540,882r54,56l648,992r55,53l758,1095r56,48l870,1189r56,44l1024,1305r54,41l1132,1391r54,49l1236,1494r46,60l1320,1619r31,72l1370,1770r7,86l1370,1949r-17,80l1327,2105r-35,71l1252,2244r-47,64l1154,2368r-55,57l1042,2480r-58,52l925,2581r-114,93l758,2718r-50,43l664,2803r-51,53l561,2909r-51,54l459,3018r4070,l5243,1388r,-1318l5175,xe" fillcolor="#293889 [3206]" stroked="f">
                <v:path arrowok="t" o:connecttype="custom" o:connectlocs="3286125,0;0,0;16510,45720;35560,94615;57150,142240;80010,188595;104140,234315;130175,278765;157480,322580;186055,364490;215265,406400;245745,446405;277495,485775;309880,523240;342900,560070;377190,595630;411480,629920;446405,663575;481330,695325;516890,725805;552450,755015;588010,782955;650240,828675;684530,854710;718820,883285;753110,914400;784860,948690;814070,986790;838200,1028065;857885,1073785;869950,1123950;874395,1178560;869950,1237615;859155,1288415;842645,1336675;820420,1381760;795020,1424940;765175,1465580;732790,1503680;697865,1539875;661670,1574800;624840,1607820;587375,1638935;514985,1697990;481330,1725930;449580,1753235;421640,1779905;389255,1813560;356235,1847215;323850,1881505;291465,1916430;2875915,1916430;3329305,881380;3329305,44450;3286125,0" o:connectangles="0,0,0,0,0,0,0,0,0,0,0,0,0,0,0,0,0,0,0,0,0,0,0,0,0,0,0,0,0,0,0,0,0,0,0,0,0,0,0,0,0,0,0,0,0,0,0,0,0,0,0,0,0,0,0"/>
              </v:shape>
              <v:shape id="Forma libre 6" o:spid="_x0000_s1030" alt="decorative element" style="position:absolute;left:50063;width:27648;height:19170;visibility:visible;mso-wrap-style:square;v-text-anchor:top" coordsize="4354,3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gqRcUA&#10;AADaAAAADwAAAGRycy9kb3ducmV2LnhtbESPQWsCMRSE74X+h/AK3mpWa1e7NYoVBAu9dKulx9fN&#10;62Zx87IkUdd/bwqFHoeZ+YaZL3vbihP50DhWMBpmIIgrpxuuFew+NvczECEia2wdk4ILBVgubm/m&#10;WGh35nc6lbEWCcKhQAUmxq6QMlSGLIah64iT9+O8xZikr6X2eE5w28pxluXSYsNpwWBHa0PVoTxa&#10;BZNVXr50o7fpJX/9Mg/l/nvy+eiVGtz1q2cQkfr4H/5rb7WCJ/i9km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CpFxQAAANoAAAAPAAAAAAAAAAAAAAAAAJgCAABkcnMv&#10;ZG93bnJldi54bWxQSwUGAAAAAAQABAD1AAAAigMAAAAA&#10;" path="m4353,l,,21,72r26,77l75,224r32,74l140,370r37,71l215,510r40,68l298,644r44,65l388,772r47,61l484,892r50,58l585,1006r52,55l690,1113r53,51l797,1212r55,47l907,1304r54,42l1059,1418r53,41l1167,1504r53,50l1271,1608r46,60l1355,1733r31,72l1405,1883r7,86l1405,2063r-17,80l1361,2218r-34,72l1286,2357r-46,64l1189,2482r-55,57l1077,2593r-58,52l960,2695r-114,93l792,2832r-49,43l699,2917r-25,25l625,2993r-25,25l4353,3018,4353,xe" fillcolor="#374ab7 [3207]" stroked="f">
                <v:path arrowok="t" o:connecttype="custom" o:connectlocs="2764155,0;0,0;13335,45720;29845,94615;47625,142240;67945,189230;88900,234950;112395,280035;136525,323850;161925,367030;189230,408940;217170,450215;246380,490220;276225,528955;307340,566420;339090,603250;371475,638810;404495,673735;438150,706755;471805,739140;506095,769620;541020,799465;575945,828040;610235,854710;672465,900430;706120,926465;741045,955040;774700,986790;807085,1021080;836295,1059180;860425,1100455;880110,1146175;892175,1195705;896620,1250315;892175,1310005;881380,1360805;864235,1408430;842645,1454150;816610,1496695;787400,1537335;755015,1576070;720090,1612265;683895,1646555;647065,1679575;609600,1711325;537210,1770380;502920,1798320;471805,1825625;443865,1852295;427990,1868170;396875,1900555;381000,1916430;2764155,1916430;2764155,0" o:connectangles="0,0,0,0,0,0,0,0,0,0,0,0,0,0,0,0,0,0,0,0,0,0,0,0,0,0,0,0,0,0,0,0,0,0,0,0,0,0,0,0,0,0,0,0,0,0,0,0,0,0,0,0,0,0"/>
              </v:shape>
              <v:shape id="Forma libre 7" o:spid="_x0000_s1031" alt="decorative element" style="position:absolute;left:54025;width:23737;height:19170;visibility:visible;mso-wrap-style:square;v-text-anchor:top" coordsize="3738,3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Pel8AA&#10;AADbAAAADwAAAGRycy9kb3ducmV2LnhtbERPS4vCMBC+L/gfwgjetqkeVGqjqCAreJD6uA/N2Bab&#10;SWmytfrrzcKCt/n4npOuelOLjlpXWVYwjmIQxLnVFRcKLufd9xyE88gaa8uk4EkOVsvBV4qJtg/O&#10;qDv5QoQQdgkqKL1vEildXpJBF9mGOHA32xr0AbaF1C0+Qrip5SSOp9JgxaGhxIa2JeX3069RYH7O&#10;XX59Hg7bbJPN7Msdqc6OSo2G/XoBwlPvP+J/916H+WP4+yUcIJ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dPel8AAAADbAAAADwAAAAAAAAAAAAAAAACYAgAAZHJzL2Rvd25y&#10;ZXYueG1sUEsFBgAAAAAEAAQA9QAAAIUDAAAAAA==&#10;" path="m3737,l,,6,17r4,11l14,39r33,85l84,205r38,79l163,359r43,72l251,500r47,66l347,629r51,59l450,745r54,53l559,847r56,47l673,937r58,40l799,1018r68,38l935,1091r69,34l1143,1192r69,34l1281,1261r68,38l1416,1340r66,44l1547,1433r64,55l1658,1537r40,52l1729,1644r23,57l1769,1761r9,62l1782,1886r-3,65l1771,2016r-12,67l1741,2151r-22,67l1694,2286r-28,68l1634,2422r-34,67l1565,2554r-38,65l1489,2683r-39,61l1411,2804r-39,57l1334,2917r-38,52l1261,3018r2476,l3737,xe" fillcolor="#4a64f6 [3208]" stroked="f">
                <v:path arrowok="t" o:connecttype="custom" o:connectlocs="2372995,0;0,0;3810,10795;6350,17780;8890,24765;29845,78740;53340,130175;77470,180340;103505,227965;130810,273685;159385,317500;189230,359410;220345,399415;252730,436880;285750,473075;320040,506730;354965,537845;390525,567690;427355,594995;464185,620395;507365,646430;550545,670560;593725,692785;637540,714375;725805,756920;769620,778510;813435,800735;856615,824865;899160,850900;941070,878840;982345,909955;1022985,944880;1052830,975995;1078230,1009015;1097915,1043940;1112520,1080135;1123315,1118235;1129030,1157605;1131570,1197610;1129665,1238885;1124585,1280160;1116965,1322705;1105535,1365885;1091565,1408430;1075690,1451610;1057910,1494790;1037590,1537970;1016000,1580515;993775,1621790;969645,1663065;945515,1703705;920750,1742440;895985,1780540;871220,1816735;847090,1852295;822960,1885315;800735,1916430;2372995,1916430;2372995,0" o:connectangles="0,0,0,0,0,0,0,0,0,0,0,0,0,0,0,0,0,0,0,0,0,0,0,0,0,0,0,0,0,0,0,0,0,0,0,0,0,0,0,0,0,0,0,0,0,0,0,0,0,0,0,0,0,0,0,0,0,0,0"/>
              </v:shape>
              <v:shape id="Forma libre 8" o:spid="_x0000_s1032" alt="decorative element" style="position:absolute;left:63246;width:14497;height:19164;visibility:visible;mso-wrap-style:square;v-text-anchor:top" coordsize="2283,3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RnU8EA&#10;AADbAAAADwAAAGRycy9kb3ducmV2LnhtbERP24rCMBB9X/Afwgi+ram6qFSjeEER9sVVP2DajG21&#10;mdQmavfvjbCwb3M415nOG1OKB9WusKyg141AEKdWF5wpOB03n2MQziNrLC2Tgl9yMJ+1PqYYa/vk&#10;H3ocfCZCCLsYFeTeV7GULs3JoOvaijhwZ1sb9AHWmdQ1PkO4KWU/iobSYMGhIceKVjml18PdKBhe&#10;qvXXbptsbqVJvpejwT7RuFeq024WExCeGv8v/nPvdJjfh/cv4QA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0Z1PBAAAA2wAAAA8AAAAAAAAAAAAAAAAAmAIAAGRycy9kb3du&#10;cmV2LnhtbFBLBQYAAAAABAAEAPUAAACGAwAAAAA=&#10;" path="m2282,l,,7,91r13,90l38,265r22,78l86,417r30,68l150,548r38,58l228,660r44,50l319,756r50,43l420,838r54,36l530,907r58,30l647,965r61,25l769,1014r62,22l894,1057r63,19l1021,1094r310,87l1390,1199r58,19l1500,1242r52,34l1601,1322r45,54l1686,1439r32,71l1741,1587r12,83l1753,1757r-11,86l1723,1924r-26,78l1665,2077r-38,72l1585,2217r-45,66l1492,2346r-50,60l1391,2464r-51,56l1241,2625r-47,50l1152,2723r-48,55l1058,2836r-46,58l968,2955r-42,63l2282,3018,2282,xe" fillcolor="#6e83f8 [3209]" stroked="f">
                <v:path arrowok="t" o:connecttype="custom" o:connectlocs="1449070,0;0,0;4445,57785;12700,114935;24130,168275;38100,217805;54610,264795;73660,307975;95250,347980;119380,384810;144780,419100;172720,450850;202565,480060;234315,507365;266700,532130;300990,554990;336550,575945;373380,594995;410845,612775;449580,628650;488315,643890;527685,657860;567690,671195;607695,683260;648335,694690;845185,749935;882650,761365;919480,773430;952500,788670;985520,810260;1016635,839470;1045210,873760;1070610,913765;1090930,958850;1105535,1007745;1113155,1060450;1113155,1115695;1106170,1170305;1094105,1221740;1077595,1271270;1057275,1318895;1033145,1364615;1006475,1407795;977900,1449705;947420,1489710;915670,1527810;883285,1564640;850900,1600200;788035,1666875;758190,1698625;731520,1729105;701040,1764030;671830,1800860;642620,1837690;614680,1876425;588010,1916430;1449070,1916430;1449070,0" o:connectangles="0,0,0,0,0,0,0,0,0,0,0,0,0,0,0,0,0,0,0,0,0,0,0,0,0,0,0,0,0,0,0,0,0,0,0,0,0,0,0,0,0,0,0,0,0,0,0,0,0,0,0,0,0,0,0,0,0,0"/>
              </v:shape>
              <v:group id="_x0000_s1033" alt="decorative element" style="position:absolute;left:52197;top:70256;width:25577;height:30391" coordsize="25577,30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<v:oval id="Círculo" o:spid="_x0000_s1034" style="position:absolute;left:23495;top:17526;width:1016;height:1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PxMQA&#10;AADcAAAADwAAAGRycy9kb3ducmV2LnhtbESP3WrCQBSE7wu+w3KE3ukmFvqTuoooggoitXp/yJ5m&#10;g9mzIbsmsU/vFoReDjPzDTOd97YSLTW+dKwgHScgiHOnSy4UnL7Xo3cQPiBrrByTght5mM8GT1PM&#10;tOv4i9pjKESEsM9QgQmhzqT0uSGLfuxq4uj9uMZiiLIppG6wi3BbyUmSvEqLJccFgzUtDeWX49Uq&#10;sG/rXcpm357N/rDSv/li87HtlHoe9otPEIH68B9+tDdawSR9g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gz8T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035" style="position:absolute;left:24892;top:3937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lXsMQA&#10;AADcAAAADwAAAGRycy9kb3ducmV2LnhtbESP3WrCQBSE7wu+w3KE3ukmUvqTuoooggoitXp/yJ5m&#10;g9mzIbsmsU/vFoReDjPzDTOd97YSLTW+dKwgHScgiHOnSy4UnL7Xo3cQPiBrrByTght5mM8GT1PM&#10;tOv4i9pjKESEsM9QgQmhzqT0uSGLfuxq4uj9uMZiiLIppG6wi3BbyUmSvEqLJccFgzUtDeWX49Uq&#10;sG/rXcpm357N/rDSv/li87HtlHoe9otPEIH68B9+tDdawSR9g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JV7D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036" style="position:absolute;left:23622;top:13716;width:685;height:6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yK8QA&#10;AADcAAAADwAAAGRycy9kb3ducmV2LnhtbESP3WrCQBSE7wu+w3KE3ukmQv9SVxFFUEGkVu8P2dNs&#10;MHs2ZNck9undgtDLYWa+Yabz3laipcaXjhWk4wQEce50yYWC0/d69A7CB2SNlWNScCMP89ngaYqZ&#10;dh1/UXsMhYgQ9hkqMCHUmZQ+N2TRj11NHL0f11gMUTaF1A12EW4rOUmSV2mx5LhgsKalofxyvFoF&#10;9m29S9ns27PZH1b6N19sPradUs/DfvEJIlAf/sOP9kYrmKQv8Hc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F8iv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037" style="position:absolute;left:23749;top:9779;width:431;height: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dsXMQA&#10;AADcAAAADwAAAGRycy9kb3ducmV2LnhtbESPT2vCQBTE7wW/w/IEb3UTD7ZGVxGLoAUp/rs/ss9s&#10;MPs2ZLdJ9NN3C4Ueh5n5DbNY9bYSLTW+dKwgHScgiHOnSy4UXM7b13cQPiBrrByTggd5WC0HLwvM&#10;tOv4SO0pFCJC2GeowIRQZ1L63JBFP3Y1cfRurrEYomwKqRvsItxWcpIkU2mx5LhgsKaNofx++rYK&#10;7Nv2M2VzaK/m8PWhn/l6N9t3So2G/XoOIlAf/sN/7Z1WMEmn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XbF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038" style="position:absolute;left:23876;top:5969;width:203;height:2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vJx8QA&#10;AADcAAAADwAAAGRycy9kb3ducmV2LnhtbESPT2vCQBTE7wW/w/IEb3UTD1qjq4hF0IIU/90f2Wc2&#10;mH0bstsk9tN3C4Ueh5n5DbNc97YSLTW+dKwgHScgiHOnSy4UXC+71zcQPiBrrByTgid5WK8GL0vM&#10;tOv4RO05FCJC2GeowIRQZ1L63JBFP3Y1cfTurrEYomwKqRvsItxWcpIkU2mx5LhgsKatofxx/rIK&#10;7Gz3kbI5tjdz/HzX3/lmPz90So2G/WYBIlAf/sN/7b1WMEln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bycf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039" style="position:absolute;left:24003;top:2032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RdtcEA&#10;AADcAAAADwAAAGRycy9kb3ducmV2LnhtbERPz2vCMBS+C/sfwhvspmk9bK4aRSaCE0Ts9P5onk1Z&#10;81Ka2Hb+9ctB8Pjx/V6sBluLjlpfOVaQThIQxIXTFZcKzj/b8QyED8gaa8ek4I88rJYvowVm2vV8&#10;oi4PpYgh7DNUYEJoMil9Yciin7iGOHJX11oMEbal1C32MdzWcpok79JixbHBYENfhorf/GYV2I/t&#10;PmVz6C7mcNzoe7HefX73Sr29Dus5iEBDeIof7p1WME3j2n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EXbX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írculo" o:spid="_x0000_s1040" style="position:absolute;left:25019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j4LsQA&#10;AADcAAAADwAAAGRycy9kb3ducmV2LnhtbESPT2vCQBTE7wW/w/IEb3UTD7ZGVxGLoAUp/rs/ss9s&#10;MPs2ZLdJ7KfvFgoeh5n5DbNY9bYSLTW+dKwgHScgiHOnSy4UXM7b13cQPiBrrByTggd5WC0HLwvM&#10;tOv4SO0pFCJC2GeowIRQZ1L63JBFP3Y1cfRurrEYomwKqRvsItxWcpIkU2mx5LhgsKaNofx++rYK&#10;7Nv2M2VzaK/m8PWhf/L1brbvlBoN+/UcRKA+PMP/7Z1WMEln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I+C7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041" style="position:absolute;left:24638;top:11684;width:584;height: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6bDsIA&#10;AADcAAAADwAAAGRycy9kb3ducmV2LnhtbERPz2vCMBS+D/wfwhO8zdQe3OxMiyiCG8iwbvdH89YU&#10;m5fSxLbbX78cBjt+fL+3xWRbMVDvG8cKVssEBHHldMO1go/r8fEZhA/IGlvHpOCbPBT57GGLmXYj&#10;X2goQy1iCPsMFZgQukxKXxmy6JeuI47cl+sthgj7WuoexxhuW5kmyVpabDg2GOxob6i6lXerwD4d&#10;31ZszsOnOb8f9E+1O21eR6UW82n3AiLQFP7Ff+6TVpCmcX48E4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psO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írculo" o:spid="_x0000_s1042" style="position:absolute;left:24511;top:15494;width:914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I+lcUA&#10;AADcAAAADwAAAGRycy9kb3ducmV2LnhtbESPQWvCQBSE74L/YXlCb7pJDq2NriKKYAsiTev9kX3N&#10;hmbfhuw2SfvruwXB4zAz3zDr7Wgb0VPna8cK0kUCgrh0uuZKwcf7cb4E4QOyxsYxKfghD9vNdLLG&#10;XLuB36gvQiUihH2OCkwIbS6lLw1Z9AvXEkfv03UWQ5RdJXWHQ4TbRmZJ8igt1hwXDLa0N1R+Fd9W&#10;gX06vqZszv3VnC8H/VvuTs8vg1IPs3G3AhFoDPfwrX3SCrIshf8z8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j6V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043" style="position:absolute;left:24765;top:7874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Cg4sQA&#10;AADcAAAADwAAAGRycy9kb3ducmV2LnhtbESPT2vCQBTE70K/w/IKvenGHPyTuoq0CFYQ0bb3R/Y1&#10;G5p9G7JrEv30riB4HGbmN8xi1dtKtNT40rGC8SgBQZw7XXKh4Od7M5yB8AFZY+WYFFzIw2r5Mlhg&#10;pl3HR2pPoRARwj5DBSaEOpPS54Ys+pGriaP35xqLIcqmkLrBLsJtJdMkmUiLJccFgzV9GMr/T2er&#10;wE43uzGbfftr9odPfc3X2/lXp9Tba79+BxGoD8/wo73VCtI0hf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AoOL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line id="Línea" o:spid="_x0000_s1044" style="position:absolute;visibility:visible;mso-wrap-style:square" from="22987,0" to="23114,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Wpn8UAAADcAAAADwAAAGRycy9kb3ducmV2LnhtbESPT2vCQBTE74LfYXlCb7oxpbZEV9FC&#10;oJce/FPq8ZF9zYZm38bsNkm/vSsIHoeZ+Q2z2gy2Fh21vnKsYD5LQBAXTldcKjgd8+kbCB+QNdaO&#10;ScE/edisx6MVZtr1vKfuEEoRIewzVGBCaDIpfWHIop+5hjh6P661GKJsS6lb7CPc1jJNkoW0WHFc&#10;MNjQu6Hi9/BnFbx8dYvqfNzl9vszP10Idf9qtFJPk2G7BBFoCI/wvf2hFaTpM9zOxCMg1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Wpn8UAAADcAAAADwAAAAAAAAAA&#10;AAAAAAChAgAAZHJzL2Rvd25yZXYueG1sUEsFBgAAAAAEAAQA+QAAAJMDAAAAAA==&#10;" stroked="f" strokeweight="1pt">
                  <v:stroke miterlimit="4" joinstyle="miter"/>
                </v:line>
                <v:oval id="Círculo" o:spid="_x0000_s1045" style="position:absolute;left:21717;top:13716;width:635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dDcUA&#10;AADcAAAADwAAAGRycy9kb3ducmV2LnhtbESPQWvCQBSE7wX/w/KE3urGUGybuoooghVEmur9kX3N&#10;BrNvQ3ZNUn+9Wyj0OMzMN8x8OdhadNT6yrGC6SQBQVw4XXGp4PS1fXoF4QOyxtoxKfghD8vF6GGO&#10;mXY9f1KXh1JECPsMFZgQmkxKXxiy6CeuIY7et2sthijbUuoW+wi3tUyTZCYtVhwXDDa0NlRc8qtV&#10;YF+2+ymbQ3c2h+NG34rV7u2jV+pxPKzeQQQawn/4r73TCtL0GX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Z0N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046" style="position:absolute;left:22860;top:3937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k4lsUA&#10;AADcAAAADwAAAGRycy9kb3ducmV2LnhtbESPQWvCQBSE7wX/w/KE3urGQG2buoooghVEmur9kX3N&#10;BrNvQ3ZNUn+9Wyj0OMzMN8x8OdhadNT6yrGC6SQBQVw4XXGp4PS1fXoF4QOyxtoxKfghD8vF6GGO&#10;mXY9f1KXh1JECPsMFZgQmkxKXxiy6CeuIY7et2sthijbUuoW+wi3tUyTZCYtVhwXDDa0NlRc8qtV&#10;YF+2+ymbQ3c2h+NG34rV7u2jV+pxPKzeQQQawn/4r73TCtL0GX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aTiW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047" style="position:absolute;left:22352;top:19431;width:1193;height:1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um4cQA&#10;AADcAAAADwAAAGRycy9kb3ducmV2LnhtbESPT2vCQBTE7wW/w/IEb3VjDrZGVxGLoAUp/rs/ss9s&#10;MPs2ZLdJ9NN3C4Ueh5n5DbNY9bYSLTW+dKxgMk5AEOdOl1wouJy3r+8gfEDWWDkmBQ/ysFoOXhaY&#10;adfxkdpTKESEsM9QgQmhzqT0uSGLfuxq4ujdXGMxRNkUUjfYRbitZJokU2mx5LhgsKaNofx++rYK&#10;7Nv2c8Lm0F7N4etDP/P1brbvlBoN+/UcRKA+/If/2jutIE2n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7puH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048" style="position:absolute;left:21844;top:9779;width:381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cDesQA&#10;AADcAAAADwAAAGRycy9kb3ducmV2LnhtbESPT2vCQBTE7wW/w/IEb3VjDlqjq4hF0IIU/90f2Wc2&#10;mH0bstsk9tN3C4Ueh5n5DbNc97YSLTW+dKxgMk5AEOdOl1wouF52r28gfEDWWDkmBU/ysF4NXpaY&#10;adfxidpzKESEsM9QgQmhzqT0uSGLfuxq4ujdXWMxRNkUUjfYRbitZJokU2mx5LhgsKatofxx/rIK&#10;7Gz3MWFzbG/m+Pmuv/PNfn7olBoN+80CRKA+/If/2nutIE1n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3A3r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049" style="position:absolute;left:21844;top:5969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XCMIA&#10;AADcAAAADwAAAGRycy9kb3ducmV2LnhtbERPz2vCMBS+D/wfwhO8zdQe3OxMiyiCG8iwbvdH89YU&#10;m5fSxLbbX78cBjt+fL+3xWRbMVDvG8cKVssEBHHldMO1go/r8fEZhA/IGlvHpOCbPBT57GGLmXYj&#10;X2goQy1iCPsMFZgQukxKXxmy6JeuI47cl+sthgj7WuoexxhuW5kmyVpabDg2GOxob6i6lXerwD4d&#10;31ZszsOnOb8f9E+1O21eR6UW82n3AiLQFP7Ff+6TVpCmcW08E4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aJcI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írculo" o:spid="_x0000_s1050" style="position:absolute;left:21463;top:17526;width:939;height:9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Qyk8QA&#10;AADcAAAADwAAAGRycy9kb3ducmV2LnhtbESPT2vCQBTE7wW/w/IEb3VjDrZGVxGLoAUp/rs/ss9s&#10;MPs2ZLdJ7KfvFgoeh5n5DbNY9bYSLTW+dKxgMk5AEOdOl1wouJy3r+8gfEDWWDkmBQ/ysFoOXhaY&#10;adfxkdpTKESEsM9QgQmhzqT0uSGLfuxq4ujdXGMxRNkUUjfYRbitZJokU2mx5LhgsKaNofx++rYK&#10;7Nv2c8Lm0F7N4etD/+Tr3WzfKTUa9us5iEB9eIb/2zutIE1n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kMpP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051" style="position:absolute;left:22606;top:15621;width:863;height: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cN08EA&#10;AADcAAAADwAAAGRycy9kb3ducmV2LnhtbERPXWvCMBR9F/wP4Qp701QF3apRRBF0IGNuvl+aa1Ns&#10;bkoT285fbx4GPh7O93Ld2VI0VPvCsYLxKAFBnDldcK7g92c/fAfhA7LG0jEp+CMP61W/t8RUu5a/&#10;qTmHXMQQ9ikqMCFUqZQ+M2TRj1xFHLmrqy2GCOtc6hrbGG5LOUmSmbRYcGwwWNHWUHY7360CO99/&#10;jtmcmos5fe30I9scPo6tUm+DbrMAEagLL/G/+6AVTKZ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HDdP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írculo" o:spid="_x0000_s1052" style="position:absolute;left:22733;top:11684;width:558;height:5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oSMQA&#10;AADcAAAADwAAAGRycy9kb3ducmV2LnhtbESP3WrCQBSE7wu+w3KE3ukmFvqTuoooggoitXp/yJ5m&#10;g9mzIbsmsU/vFoReDjPzDTOd97YSLTW+dKwgHScgiHOnSy4UnL7Xo3cQPiBrrByTght5mM8GT1PM&#10;tOv4i9pjKESEsM9QgQmhzqT0uSGLfuxq4uj9uMZiiLIppG6wi3BbyUmSvEqLJccFgzUtDeWX49Uq&#10;sG/rXcpm357N/rDSv/li87HtlHoe9otPEIH68B9+tDdaweQlh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LqE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shape id="Forma" o:spid="_x0000_s1053" style="position:absolute;left:24383;top:19303;width:1182;height:127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MXFsIA&#10;AADcAAAADwAAAGRycy9kb3ducmV2LnhtbESPT4vCMBTE78J+h/CEvWlqF0W6pkUUQY/+gb0+kmdb&#10;bF66TbTdb78RBI/DzPyGWRWDbcSDOl87VjCbJiCItTM1lwou591kCcIHZIONY1LwRx6K/GO0wsy4&#10;no/0OIVSRAj7DBVUIbSZlF5XZNFPXUscvavrLIYou1KaDvsIt41Mk2QhLdYcFypsaVORvp3uVoH+&#10;SZZ2tpkftloP4Xd/63duXSr1OR7W3yACDeEdfrX3RkH6lcLzTDwC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IxcWwgAAANwAAAAPAAAAAAAAAAAAAAAAAJgCAABkcnMvZG93&#10;bnJldi54bWxQSwUGAAAAAAQABAD1AAAAhwMAAAAA&#10;" path="m11613,21600v4181,,7897,-2160,9987,-5400l21600,5400c19510,2160,15794,,11613,,5110,,,4752,,10800v,6048,5110,10800,11613,10800xe" filled="f" stroked="f" strokeweight="1pt">
                  <v:stroke miterlimit="4" joinstyle="miter"/>
                  <v:path arrowok="t" o:extrusionok="f" o:connecttype="custom" o:connectlocs="59056,63501;59056,63501;59056,63501;59056,63501" o:connectangles="0,90,180,270"/>
                </v:shape>
                <v:oval id="Círculo" o:spid="_x0000_s1054" style="position:absolute;left:22860;top:7874;width:304;height:3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WTpMUA&#10;AADcAAAADwAAAGRycy9kb3ducmV2LnhtbESPQWvCQBSE7wX/w/KE3nQThbZG1yCKYAtSavX+yD6z&#10;wezbkN0maX99tyD0OMzMN8wqH2wtOmp95VhBOk1AEBdOV1wqOH/uJy8gfEDWWDsmBd/kIV+PHlaY&#10;adfzB3WnUIoIYZ+hAhNCk0npC0MW/dQ1xNG7utZiiLItpW6xj3Bby1mSPEmLFccFgw1tDRW305dV&#10;YJ/3bymbY3cxx/ed/ik2h8Vrr9TjeNgsQQQawn/43j5oBbP5H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ZOk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055" style="position:absolute;left:21971;top:2032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L0MUA&#10;AADcAAAADwAAAGRycy9kb3ducmV2LnhtbESP3WrCQBSE7wt9h+UUvDMbf7Bt6iqiCFoQqW3vD9nT&#10;bGj2bMiuSfTp3YLQy2FmvmHmy95WoqXGl44VjJIUBHHudMmFgq/P7fAFhA/IGivHpOBCHpaLx4c5&#10;Ztp1/EHtKRQiQthnqMCEUGdS+tyQRZ+4mjh6P66xGKJsCqkb7CLcVnKcpjNpseS4YLCmtaH893S2&#10;Cuzz9n3E5tB+m8Nxo6/5ave675QaPPWrNxCB+vAfvrd3WsF4MoW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/AvQ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056" style="position:absolute;left:17399;top:25400;width:1193;height:1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CuS8UA&#10;AADcAAAADwAAAGRycy9kb3ducmV2LnhtbESPQWvCQBSE74X+h+UVvJmNirZNXUUUQQsite39kX3N&#10;hmbfhuyaRH+9WxB6HGbmG2a+7G0lWmp86VjBKElBEOdOl1wo+PrcDl9A+ICssXJMCi7kYbl4fJhj&#10;pl3HH9SeQiEihH2GCkwIdSalzw1Z9ImriaP34xqLIcqmkLrBLsJtJcdpOpMWS44LBmtaG8p/T2er&#10;wD5v30dsDu23ORw3+pqvdq/7TqnBU796AxGoD//he3unFYwnU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sK5L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057" style="position:absolute;left:18288;top:27178;width:1473;height:1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IwPMQA&#10;AADcAAAADwAAAGRycy9kb3ducmV2LnhtbESPQWvCQBSE7wX/w/KE3nSjBWtTVxFFUEFEbe+P7DMb&#10;zL4N2W2S+uvdgtDjMDPfMLNFZ0vRUO0LxwpGwwQEceZ0wbmCr8tmMAXhA7LG0jEp+CUPi3nvZYap&#10;di2fqDmHXEQI+xQVmBCqVEqfGbLoh64ijt7V1RZDlHUudY1thNtSjpNkIi0WHBcMVrQylN3OP1aB&#10;fd/sR2wOzbc5HNf6ni23H7tWqdd+t/wEEagL/+Fne6sVjN8m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iMD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058" style="position:absolute;left:19304;top:25273;width:1371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6Vp8UA&#10;AADcAAAADwAAAGRycy9kb3ducmV2LnhtbESPQWvCQBSE74X+h+UVetNNLKhNXYO0CCqIqO39kX3N&#10;hmbfhuw2Sf31riD0OMzMN8wiH2wtOmp95VhBOk5AEBdOV1wq+DyvR3MQPiBrrB2Tgj/ykC8fHxaY&#10;adfzkbpTKEWEsM9QgQmhyaT0hSGLfuwa4uh9u9ZiiLItpW6xj3Bby0mSTKXFiuOCwYbeDRU/p1+r&#10;wM7Wu5TNvvsy+8OHvhSrzeu2V+r5aVi9gQg0hP/wvb3RCiYvM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pWn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059" style="position:absolute;left:21336;top:21336;width:1270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EB1cEA&#10;AADcAAAADwAAAGRycy9kb3ducmV2LnhtbERPXWvCMBR9F/wP4Qp701QF3apRRBF0IGNuvl+aa1Ns&#10;bkoT285fbx4GPh7O93Ld2VI0VPvCsYLxKAFBnDldcK7g92c/fAfhA7LG0jEp+CMP61W/t8RUu5a/&#10;qTmHXMQQ9ikqMCFUqZQ+M2TRj1xFHLmrqy2GCOtc6hrbGG5LOUmSmbRYcGwwWNHWUHY7360CO99/&#10;jtmcmos5fe30I9scPo6tUm+DbrMAEagLL/G/+6AVTKZ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xAdX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írculo" o:spid="_x0000_s1060" style="position:absolute;left:20320;top:23241;width:1397;height:1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2kTsUA&#10;AADcAAAADwAAAGRycy9kb3ducmV2LnhtbESPQWvCQBSE70L/w/IKvelGC1pTN0FaBC2IaNv7I/ua&#10;Dc2+DdltEv31XUHwOMzMN8wqH2wtOmp95VjBdJKAIC6crrhU8PW5Gb+A8AFZY+2YFJzJQ549jFaY&#10;atfzkbpTKEWEsE9RgQmhSaX0hSGLfuIa4uj9uNZiiLItpW6xj3Bby1mSzKXFiuOCwYbeDBW/pz+r&#10;wC42H1M2++7b7A/v+lKst8tdr9TT47B+BRFoCPfwrb3VCmbPS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/aR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shape id="Forma" o:spid="_x0000_s1061" style="position:absolute;left:17399;top:29337;width:1320;height:105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tfh7wA&#10;AADcAAAADwAAAGRycy9kb3ducmV2LnhtbERPSwrCMBDdC94hjOBOU0VFqlFEEXTpB9wOydgWm0lt&#10;oq23NwvB5eP9l+vWluJNtS8cKxgNExDE2pmCMwXXy34wB+EDssHSMSn4kIf1qttZYmpcwyd6n0Mm&#10;Ygj7FBXkIVSplF7nZNEPXUUcuburLYYI60yaGpsYbks5TpKZtFhwbMixom1O+nF+WQX6lsztaDs9&#10;7rRuw/PwaPZukynV77WbBYhAbfiLf+6DUTCexPnxTDw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Pu1+HvAAAANwAAAAPAAAAAAAAAAAAAAAAAJgCAABkcnMvZG93bnJldi54&#10;bWxQSwUGAAAAAAQABAD1AAAAgQMAAAAA&#10;" path="m21600,13533c21600,5986,16823,,10800,,4777,,,5985,,13533v,3122,831,5985,2285,8067l19523,21600v1246,-2342,2077,-5205,2077,-8067xe" filled="f" stroked="f" strokeweight="1pt">
                  <v:stroke miterlimit="4" joinstyle="miter"/>
                  <v:path arrowok="t" o:extrusionok="f" o:connecttype="custom" o:connectlocs="66041,52705;66041,52705;66041,52705;66041,52705" o:connectangles="0,90,180,270"/>
                </v:shape>
                <v:shape id="Forma" o:spid="_x0000_s1062" style="position:absolute;left:25272;top:21463;width:293;height:1155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f6HMIA&#10;AADcAAAADwAAAGRycy9kb3ducmV2LnhtbESPT4vCMBTE78J+h/CEvWlaWUW6pkUUQY/+gb0+kmdb&#10;bF66TbTdb78RBI/DzPyGWRWDbcSDOl87VpBOExDE2pmaSwWX826yBOEDssHGMSn4Iw9F/jFaYWZc&#10;z0d6nEIpIoR9hgqqENpMSq8rsuinriWO3tV1FkOUXSlNh32E20bOkmQhLdYcFypsaVORvp3uVoH+&#10;SZY23cwPW62H8Lu/9Tu3LpX6HA/rbxCBhvAOv9p7o2D2lcLzTDwC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9/ocwgAAANwAAAAPAAAAAAAAAAAAAAAAAJgCAABkcnMvZG93&#10;bnJldi54bWxQSwUGAAAAAAQABAD1AAAAhwMAAAAA&#10;" path="m,10681v,4510,8452,8308,21600,10919l21600,c8452,2374,,6171,,10681xe" filled="f" stroked="f" strokeweight="1pt">
                  <v:stroke miterlimit="4" joinstyle="miter"/>
                  <v:path arrowok="t" o:extrusionok="f" o:connecttype="custom" o:connectlocs="14606,57785;14606,57785;14606,57785;14606,57785" o:connectangles="0,90,180,270"/>
                </v:shape>
                <v:oval id="Círculo" o:spid="_x0000_s1063" style="position:absolute;left:18415;top:23368;width:1270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9FQsUA&#10;AADcAAAADwAAAGRycy9kb3ducmV2LnhtbESPQWvCQBSE7wX/w/KE3urGUGybuoooghVEmur9kX3N&#10;BrNvQ3ZNUn+9Wyj0OMzMN8x8OdhadNT6yrGC6SQBQVw4XXGp4PS1fXoF4QOyxtoxKfghD8vF6GGO&#10;mXY9f1KXh1JECPsMFZgQmkxKXxiy6CeuIY7et2sthijbUuoW+wi3tUyTZCYtVhwXDDa0NlRc8qtV&#10;YF+2+ymbQ3c2h+NG34rV7u2jV+pxPKzeQQQawn/4r73TCtLnFH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0VC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064" style="position:absolute;left:16383;top:27305;width:1270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g2cUA&#10;AADcAAAADwAAAGRycy9kb3ducmV2LnhtbESP3WrCQBSE7wt9h+UUvDMbf7Bt6iqiCFoQqW3vD9nT&#10;bGj2bMiuSfTp3YLQy2FmvmHmy95WoqXGl44VjJIUBHHudMmFgq/P7fAFhA/IGivHpOBCHpaLx4c5&#10;Ztp1/EHtKRQiQthnqMCEUGdS+tyQRZ+4mjh6P66xGKJsCqkb7CLcVnKcpjNpseS4YLCmtaH893S2&#10;Cuzz9n3E5tB+m8Nxo6/5ave675QaPPWrNxCB+vAfvrd3WsF4OoG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+DZ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065" style="position:absolute;left:22225;top:23241;width:1549;height:15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4rcUA&#10;AADcAAAADwAAAGRycy9kb3ducmV2LnhtbESPQWvCQBSE7wX/w/KE3nQTkbZG1yCKYAtSavX+yD6z&#10;wezbkN0maX99tyD0OMzMN8wqH2wtOmp95VhBOk1AEBdOV1wqOH/uJy8gfEDWWDsmBd/kIV+PHlaY&#10;adfzB3WnUIoIYZ+hAhNCk0npC0MW/dQ1xNG7utZiiLItpW6xj3Bby1mSPEmLFccFgw1tDRW305dV&#10;YJ/3bymbY3cxx/ed/ik2h8Vrr9TjeNgsQQQawn/43j5oBbP5H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+nit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shape id="Forma" o:spid="_x0000_s1066" style="position:absolute;left:24129;top:23114;width:1385;height:1664;visibility:visible;mso-wrap-style:square;v-text-anchor:middle" coordsize="21600,21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fnb8UA&#10;AADcAAAADwAAAGRycy9kb3ducmV2LnhtbESPT2vCQBTE74LfYXmF3symoREbXcW2FHqpooaeH9ln&#10;Esy+DdnNn377bqHgcZiZ3zCb3WQaMVDnassKnqIYBHFhdc2lgvzysViBcB5ZY2OZFPyQg912Pttg&#10;pu3IJxrOvhQBwi5DBZX3bSalKyoy6CLbEgfvajuDPsiulLrDMcBNI5M4XkqDNYeFClt6q6i4nXuj&#10;4DCm33FDt6XzZf+SHF/fv/LhotTjw7Rfg/A0+Xv4v/2pFSTPKfydC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d+dvxQAAANwAAAAPAAAAAAAAAAAAAAAAAJgCAABkcnMv&#10;ZG93bnJldi54bWxQSwUGAAAAAAQABAD1AAAAigMAAAAA&#10;" path="m,10641v,5891,5747,10800,13079,10800c16448,21441,19420,20459,21600,18823r,-16200c19222,986,16250,5,13079,5,5747,-159,,4586,,10641xe" filled="f" stroked="f" strokeweight="1pt">
                  <v:stroke miterlimit="4" joinstyle="miter"/>
                  <v:path arrowok="t" o:extrusionok="f" o:connecttype="custom" o:connectlocs="69216,83201;69216,83201;69216,83201;69216,83201" o:connectangles="0,90,180,270"/>
                </v:shape>
                <v:oval id="Círculo" o:spid="_x0000_s1067" style="position:absolute;left:23114;top:25146;width:1727;height:17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RDQcQA&#10;AADcAAAADwAAAGRycy9kb3ducmV2LnhtbESPQWvCQBSE7wX/w/KE3nSjFGtTVxFFUEFEbe+P7DMb&#10;zL4N2W2S+uvdgtDjMDPfMLNFZ0vRUO0LxwpGwwQEceZ0wbmCr8tmMAXhA7LG0jEp+CUPi3nvZYap&#10;di2fqDmHXEQI+xQVmBCqVEqfGbLoh64ijt7V1RZDlHUudY1thNtSjpNkIi0WHBcMVrQylN3OP1aB&#10;fd/sR2wOzbc5HNf6ni23H7tWqdd+t/wEEagL/+Fne6sVjN8m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kQ0H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shape id="Forma" o:spid="_x0000_s1068" style="position:absolute;left:25018;top:25146;width:496;height:165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LH88EA&#10;AADcAAAADwAAAGRycy9kb3ducmV2LnhtbESPzarCMBSE94LvEI7gTlPlXpVqFPEi6NIfcHtIjm2x&#10;OalNtPXtzQXB5TAz3zCLVWtL8aTaF44VjIYJCGLtTMGZgvNpO5iB8AHZYOmYFLzIw2rZ7SwwNa7h&#10;Az2PIRMRwj5FBXkIVSql1zlZ9ENXEUfv6mqLIco6k6bGJsJtKcdJMpEWC44LOVa0yUnfjg+rQF+S&#10;mR1tfvd/Wrfhvrs1W7fOlOr32vUcRKA2fMOf9s4oGP9M4f9MP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Sx/PBAAAA3AAAAA8AAAAAAAAAAAAAAAAAmAIAAGRycy9kb3du&#10;cmV2LnhtbFBLBQYAAAAABAAEAPUAAACGAwAAAAA=&#10;" path="m,10800v,4652,8862,8640,21600,10800l21600,c8862,1994,,6148,,10800xe" filled="f" stroked="f" strokeweight="1pt">
                  <v:stroke miterlimit="4" joinstyle="miter"/>
                  <v:path arrowok="t" o:extrusionok="f" o:connecttype="custom" o:connectlocs="24766,82550;24766,82550;24766,82550;24766,82550" o:connectangles="0,90,180,270"/>
                </v:shape>
                <v:shape id="Forma" o:spid="_x0000_s1069" style="position:absolute;left:24002;top:26923;width:1575;height:207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1TgbwA&#10;AADcAAAADwAAAGRycy9kb3ducmV2LnhtbERPSwrCMBDdC94hjOBOU0VFqlFEEXTpB9wOydgWm0lt&#10;oq23NwvB5eP9l+vWluJNtS8cKxgNExDE2pmCMwXXy34wB+EDssHSMSn4kIf1qttZYmpcwyd6n0Mm&#10;Ygj7FBXkIVSplF7nZNEPXUUcuburLYYI60yaGpsYbks5TpKZtFhwbMixom1O+nF+WQX6lsztaDs9&#10;7rRuw/PwaPZukynV77WbBYhAbfiLf+6DUTCexLXxTDw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xzVOBvAAAANwAAAAPAAAAAAAAAAAAAAAAAJgCAABkcnMvZG93bnJldi54&#10;bWxQSwUGAAAAAAQABAD1AAAAgQMAAAAA&#10;" path="m,10866v,5963,6271,10734,14110,10734c16897,21600,19510,20937,21600,19877r,-18154c19510,663,16897,,14110,,6271,132,,4903,,10866xe" filled="f" stroked="f" strokeweight="1pt">
                  <v:stroke miterlimit="4" joinstyle="miter"/>
                  <v:path arrowok="t" o:extrusionok="f" o:connecttype="custom" o:connectlocs="78741,103506;78741,103506;78741,103506;78741,103506" o:connectangles="0,90,180,270"/>
                </v:shape>
                <v:shape id="Forma" o:spid="_x0000_s1070" style="position:absolute;left:22986;top:28956;width:2541;height:1409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H2GsEA&#10;AADcAAAADwAAAGRycy9kb3ducmV2LnhtbESPzarCMBSE94LvEI7gTlPlXtFqFPEi6NIfcHtIjm2x&#10;OalNtPXtzQXB5TAz3zCLVWtL8aTaF44VjIYJCGLtTMGZgvNpO5iC8AHZYOmYFLzIw2rZ7SwwNa7h&#10;Az2PIRMRwj5FBXkIVSql1zlZ9ENXEUfv6mqLIco6k6bGJsJtKcdJMpEWC44LOVa0yUnfjg+rQF+S&#10;qR1tfvd/Wrfhvrs1W7fOlOr32vUcRKA2fMOf9s4oGP/M4P9MP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B9hrBAAAA3AAAAA8AAAAAAAAAAAAAAAAAmAIAAGRycy9kb3du&#10;cmV2LnhtbFBLBQYAAAAABAAEAPUAAACGAwAAAAA=&#10;" path="m16416,20432v108,390,108,779,216,1168l21600,21600,21600,c19116,1946,17172,5838,16416,10508,15336,4476,12204,195,8424,195,3780,195,,7005,,15373v,2141,216,4281,756,6032l16092,21405v108,-194,216,-583,324,-973xe" filled="f" stroked="f" strokeweight="1pt">
                  <v:stroke miterlimit="4" joinstyle="miter"/>
                  <v:path arrowok="t" o:extrusionok="f" o:connecttype="custom" o:connectlocs="127001,70486;127001,70486;127001,70486;127001,70486" o:connectangles="0,90,180,270"/>
                </v:shape>
                <v:shape id="Forma" o:spid="_x0000_s1071" style="position:absolute;left:21081;top:29082;width:1753;height:127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LJWrwA&#10;AADcAAAADwAAAGRycy9kb3ducmV2LnhtbERPSwrCMBDdC94hjODOpgqKVKOIIujSD7gdkrEtNpPa&#10;RFtvbxaCy8f7L9edrcSbGl86VjBOUhDE2pmScwXXy340B+EDssHKMSn4kIf1qt9bYmZcyyd6n0Mu&#10;Ygj7DBUUIdSZlF4XZNEnriaO3N01FkOETS5Ng20Mt5WcpOlMWiw5NhRY07Yg/Ti/rAJ9S+d2vJ0e&#10;d1p34Xl4tHu3yZUaDrrNAkSgLvzFP/fBKJhM4/x4Jh4Bufo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KYslavAAAANwAAAAPAAAAAAAAAAAAAAAAAJgCAABkcnMvZG93bnJldi54&#10;bWxQSwUGAAAAAAQABAD1AAAAgQMAAAAA&#10;" path="m21600,14904c21600,6696,16748,,10800,,4852,,,6696,,14904v,2376,470,4752,1252,6696l20348,21600v782,-1944,1252,-4320,1252,-6696xe" filled="f" stroked="f" strokeweight="1pt">
                  <v:stroke miterlimit="4" joinstyle="miter"/>
                  <v:path arrowok="t" o:extrusionok="f" o:connecttype="custom" o:connectlocs="87631,63501;87631,63501;87631,63501;87631,63501" o:connectangles="0,90,180,270"/>
                </v:shape>
                <v:oval id="Círculo" o:spid="_x0000_s1072" style="position:absolute;left:22098;top:27051;width:1879;height:1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RN6MQA&#10;AADcAAAADwAAAGRycy9kb3ducmV2LnhtbESP3WrCQBSE7wu+w3KE3ukmQv9SVxFFUEGkVu8P2dNs&#10;MHs2ZNck9undgtDLYWa+Yabz3laipcaXjhWk4wQEce50yYWC0/d69A7CB2SNlWNScCMP89ngaYqZ&#10;dh1/UXsMhYgQ9hkqMCHUmZQ+N2TRj11NHL0f11gMUTaF1A12EW4rOUmSV2mx5LhgsKalofxyvFoF&#10;9m29S9ns27PZH1b6N19sPradUs/DfvEJIlAf/sOP9kYrmLyk8Hc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UTe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073" style="position:absolute;left:20193;top:27178;width:1676;height:16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Tn8UA&#10;AADcAAAADwAAAGRycy9kb3ducmV2LnhtbESPQWvCQBSE7wX/w/KE3urGQG2buoooghVEmur9kX3N&#10;BrNvQ3ZNUn+9Wyj0OMzMN8x8OdhadNT6yrGC6SQBQVw4XXGp4PS1fXoF4QOyxtoxKfghD8vF6GGO&#10;mXY9f1KXh1JECPsMFZgQmkxKXxiy6CeuIY7et2sthijbUuoW+wi3tUyTZCYtVhwXDDa0NlRc8qtV&#10;YF+2+ymbQ3c2h+NG34rV7u2jV+pxPKzeQQQawn/4r73TCtLnFH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tOf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074" style="position:absolute;left:23241;top:21336;width:1371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2BMUA&#10;AADcAAAADwAAAGRycy9kb3ducmV2LnhtbESPQWvCQBSE74X+h+UVvJmNirZNXUUUQQsite39kX3N&#10;hmbfhuyaRH+9WxB6HGbmG2a+7G0lWmp86VjBKElBEOdOl1wo+PrcDl9A+ICssXJMCi7kYbl4fJhj&#10;pl3HH9SeQiEihH2GCkwIdSalzw1Z9ImriaP34xqLIcqmkLrBLsJtJcdpOpMWS44LBmtaG8p/T2er&#10;wD5v30dsDu23ORw3+pqvdq/7TqnBU796AxGoD//he3unFYynE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nYE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shape id="Forma" o:spid="_x0000_s1075" style="position:absolute;left:19177;top:29210;width:1524;height:1155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nPWcEA&#10;AADcAAAADwAAAGRycy9kb3ducmV2LnhtbESPQYvCMBSE78L+h/AWvGmqrCLVVEQR9Kgu7PWRPNvS&#10;5qU2WVv/vREEj8PMfMOs1r2txZ1aXzpWMBknIIi1MyXnCn4v+9EChA/IBmvHpOBBHtbZ12CFqXEd&#10;n+h+DrmIEPYpKihCaFIpvS7Ioh+7hjh6V9daDFG2uTQtdhFuazlNkrm0WHJcKLChbUG6Ov9bBfov&#10;WdjJdnbcad2H26Hq9m6TKzX87jdLEIH68Am/2wejYDr7gdeZeAR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Zz1nBAAAA3AAAAA8AAAAAAAAAAAAAAAAAmAIAAGRycy9kb3du&#10;cmV2LnhtbFBLBQYAAAAABAAEAPUAAACGAwAAAAA=&#10;" path="m21600,14242c21600,6409,16740,,10800,,4860,,,6409,,14242v,2848,540,5222,1620,7358l19980,21600v1080,-2136,1620,-4747,1620,-7358xe" filled="f" stroked="f" strokeweight="1pt">
                  <v:stroke miterlimit="4" joinstyle="miter"/>
                  <v:path arrowok="t" o:extrusionok="f" o:connecttype="custom" o:connectlocs="76200,57785;76200,57785;76200,57785;76200,57785" o:connectangles="0,90,180,270"/>
                </v:shape>
                <v:oval id="Círculo" o:spid="_x0000_s1076" style="position:absolute;left:21209;top:25146;width:1549;height:15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9L68UA&#10;AADcAAAADwAAAGRycy9kb3ducmV2LnhtbESPQWvCQBSE7wX/w/KE3nQTwbZG1yCKYAtSavX+yD6z&#10;wezbkN0maX99tyD0OMzMN8wqH2wtOmp95VhBOk1AEBdOV1wqOH/uJy8gfEDWWDsmBd/kIV+PHlaY&#10;adfzB3WnUIoIYZ+hAhNCk0npC0MW/dQ1xNG7utZiiLItpW6xj3Bby1mSPEmLFccFgw1tDRW305dV&#10;YJ/3bymbY3cxx/ed/ik2h8Vrr9TjeNgsQQQawn/43j5oBbP5H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0vr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077" style="position:absolute;left:18796;top:11811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3VnMQA&#10;AADcAAAADwAAAGRycy9kb3ducmV2LnhtbESPQWvCQBSE7wX/w/KE3nSjUGtTVxFFUEFEbe+P7DMb&#10;zL4N2W2S+uvdgtDjMDPfMLNFZ0vRUO0LxwpGwwQEceZ0wbmCr8tmMAXhA7LG0jEp+CUPi3nvZYap&#10;di2fqDmHXEQI+xQVmBCqVEqfGbLoh64ijt7V1RZDlHUudY1thNtSjpNkIi0WHBcMVrQylN3OP1aB&#10;fd/sR2wOzbc5HNf6ni23H7tWqdd+t/wEEagL/+Fne6sVjN8m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91Z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078" style="position:absolute;left:16891;top:7874;width:203;height:2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FwB8UA&#10;AADcAAAADwAAAGRycy9kb3ducmV2LnhtbESPQWvCQBSE74X+h+UVetNNhKpNXYO0CCqIqO39kX3N&#10;hmbfhuw2Sf31riD0OMzMN8wiH2wtOmp95VhBOk5AEBdOV1wq+DyvR3MQPiBrrB2Tgj/ykC8fHxaY&#10;adfzkbpTKEWEsM9QgQmhyaT0hSGLfuwa4uh9u9ZiiLItpW6xj3Bby0mSTKXFiuOCwYbeDRU/p1+r&#10;wM7Wu5TNvvsy+8OHvhSrzeu2V+r5aVi9gQg0hP/wvb3RCiYvM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8XAH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079" style="position:absolute;left:15494;top:25400;width:1016;height:1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7kdcEA&#10;AADcAAAADwAAAGRycy9kb3ducmV2LnhtbERPXWvCMBR9F/wP4Qp701RB3apRRBF0IGNuvl+aa1Ns&#10;bkoT285fbx4GPh7O93Ld2VI0VPvCsYLxKAFBnDldcK7g92c/fAfhA7LG0jEp+CMP61W/t8RUu5a/&#10;qTmHXMQQ9ikqMCFUqZQ+M2TRj1xFHLmrqy2GCOtc6hrbGG5LOUmSmbRYcGwwWNHWUHY7360CO99/&#10;jtmcmos5fe30I9scPo6tUm+DbrMAEagLL/G/+6AVTKZ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u5HX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írculo" o:spid="_x0000_s1080" style="position:absolute;left:15748;top:17653;width:635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B7sUA&#10;AADcAAAADwAAAGRycy9kb3ducmV2LnhtbESPQWvCQBSE70L/w/IKvelGoVpTN0FaBC2IaNv7I/ua&#10;Dc2+DdltEv31XUHwOMzMN8wqH2wtOmp95VjBdJKAIC6crrhU8PW5Gb+A8AFZY+2YFJzJQ549jFaY&#10;atfzkbpTKEWEsE9RgQmhSaX0hSGLfuIa4uj9uNZiiLItpW6xj3Bby1mSzKXFiuOCwYbeDBW/pz+r&#10;wC42H1M2++7b7A/v+lKst8tdr9TT47B+BRFoCPfwrb3VCmbPS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IkHu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081" style="position:absolute;left:15621;top:21590;width:838;height:8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QizsIA&#10;AADcAAAADwAAAGRycy9kb3ducmV2LnhtbERPz2vCMBS+C/sfwht409Qe6laNUjYEJ5QxN++P5q0p&#10;a15KE9vOv94cBjt+fL+3+8m2YqDeN44VrJYJCOLK6YZrBV+fh8UTCB+QNbaOScEvedjvHmZbzLUb&#10;+YOGc6hFDGGfowITQpdL6StDFv3SdcSR+3a9xRBhX0vd4xjDbSvTJMmkxYZjg8GOXgxVP+erVWDX&#10;h9OKTTlcTPn+qm9VcXx+G5WaP07FBkSgKfyL/9xHrSDN4vx4Jh4B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dCLO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írculo" o:spid="_x0000_s1082" style="position:absolute;left:15748;top:13843;width:431;height: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HVcQA&#10;AADcAAAADwAAAGRycy9kb3ducmV2LnhtbESPT2vCQBTE7wW/w/IEb3UTD7ZGVxGLoAUp/rs/ss9s&#10;MPs2ZLdJ9NN3C4Ueh5n5DbNY9bYSLTW+dKwgHScgiHOnSy4UXM7b13cQPiBrrByTggd5WC0HLwvM&#10;tOv4SO0pFCJC2GeowIRQZ1L63JBFP3Y1cfRurrEYomwKqRvsItxWcpIkU2mx5LhgsKaNofx++rYK&#10;7Nv2M2VzaK/m8PWhn/l6N9t3So2G/XoOIlAf/sN/7Z1WMJmm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4h1X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083" style="position:absolute;left:17018;top:4064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oZIsQA&#10;AADcAAAADwAAAGRycy9kb3ducmV2LnhtbESPT2vCQBTE7wW/w/IEb3VjDrZGVxGLoAUp/rs/ss9s&#10;MPs2ZLdJ9NN3C4Ueh5n5DbNY9bYSLTW+dKxgMk5AEOdOl1wouJy3r+8gfEDWWDkmBQ/ysFoOXhaY&#10;adfxkdpTKESEsM9QgQmhzqT0uSGLfuxq4ujdXGMxRNkUUjfYRbitZJokU2mx5LhgsKaNofx++rYK&#10;7Nv2c8Lm0F7N4etDP/P1brbvlBoN+/UcRKA+/If/2jutIJ2m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qGSL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084" style="position:absolute;left:16637;top:15748;width:609;height: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8ucQA&#10;AADcAAAADwAAAGRycy9kb3ducmV2LnhtbESPQWvCQBSE7wX/w/KE3nSjBWtTVxFFUEFEbe+P7DMb&#10;zL4N2W2S+uvdgtDjMDPfMLNFZ0vRUO0LxwpGwwQEceZ0wbmCr8tmMAXhA7LG0jEp+CUPi3nvZYap&#10;di2fqDmHXEQI+xQVmBCqVEqfGbLoh64ijt7V1RZDlHUudY1thNtSjpNkIi0WHBcMVrQylN3OP1aB&#10;fd/sR2wOzbc5HNf6ni23H7tWqdd+t/wEEagL/+Fne6sVjCdv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mvLn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085" style="position:absolute;left:16510;top:23368;width:1092;height:1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8kzcQA&#10;AADcAAAADwAAAGRycy9kb3ducmV2LnhtbESPQWvCQBSE7wX/w/KE3nSjFGtTVxFFUEFEbe+P7DMb&#10;zL4N2W2S+uvdgtDjMDPfMLNFZ0vRUO0LxwpGwwQEceZ0wbmCr8tmMAXhA7LG0jEp+CUPi3nvZYap&#10;di2fqDmHXEQI+xQVmBCqVEqfGbLoh64ijt7V1RZDlHUudY1thNtSjpNkIi0WHBcMVrQylN3OP1aB&#10;fd/sR2wOzbc5HNf6ni23H7tWqdd+t/wEEagL/+Fne6sVjCdv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PJM3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086" style="position:absolute;left:17907;top:5969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OBVsQA&#10;AADcAAAADwAAAGRycy9kb3ducmV2LnhtbESPQWvCQBSE7wX/w/KE3nSjUGtTVxFFUEFEbe+P7DMb&#10;zL4N2W2S+uvdgtDjMDPfMLNFZ0vRUO0LxwpGwwQEceZ0wbmCr8tmMAXhA7LG0jEp+CUPi3nvZYap&#10;di2fqDmHXEQI+xQVmBCqVEqfGbLoh64ijt7V1RZDlHUudY1thNtSjpNkIi0WHBcMVrQylN3OP1aB&#10;fd/sR2wOzbc5HNf6ni23H7tWqdd+t/wEEagL/+Fne6sVjCdv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DgVb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087" style="position:absolute;left:16510;top:19558;width:863;height: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fIcQA&#10;AADcAAAADwAAAGRycy9kb3ducmV2LnhtbESPQWvCQBSE74L/YXmF3nSjh6jRVcQiWEGK2t4f2Wc2&#10;NPs2ZLdJ2l/vCgWPw8x8w6w2va1ES40vHSuYjBMQxLnTJRcKPq/70RyED8gaK8ek4Jc8bNbDwQoz&#10;7To+U3sJhYgQ9hkqMCHUmZQ+N2TRj11NHL2bayyGKJtC6ga7CLeVnCZJKi2WHBcM1rQzlH9ffqwC&#10;O9sfJ2xO7Zc5fbzpv3x7WLx3Sr2+9NsliEB9eIb/2wetYJqm8DgTj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RHyH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088" style="position:absolute;left:14605;top:19558;width:736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26usQA&#10;AADcAAAADwAAAGRycy9kb3ducmV2LnhtbESPT4vCMBTE74LfITzB25rqQXerUWQXwRVkWf/cH82z&#10;KTYvpYlt109vhAWPw8z8hlmsOluKhmpfOFYwHiUgiDOnC84VnI6bt3cQPiBrLB2Tgj/ysFr2ewtM&#10;tWv5l5pDyEWEsE9RgQmhSqX0mSGLfuQq4uhdXG0xRFnnUtfYRrgt5SRJptJiwXHBYEWfhrLr4WYV&#10;2NlmN2azb85m//Ol79l6+/HdKjUcdOs5iEBdeIX/21utYDKdwf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durr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089" style="position:absolute;left:18034;top:2032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IuyMIA&#10;AADcAAAADwAAAGRycy9kb3ducmV2LnhtbERPz2vCMBS+C/sfwht409Qe6laNUjYEJ5QxN++P5q0p&#10;a15KE9vOv94cBjt+fL+3+8m2YqDeN44VrJYJCOLK6YZrBV+fh8UTCB+QNbaOScEvedjvHmZbzLUb&#10;+YOGc6hFDGGfowITQpdL6StDFv3SdcSR+3a9xRBhX0vd4xjDbSvTJMmkxYZjg8GOXgxVP+erVWDX&#10;h9OKTTlcTPn+qm9VcXx+G5WaP07FBkSgKfyL/9xHrSDN4tp4Jh4B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Ai7I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írculo" o:spid="_x0000_s1090" style="position:absolute;left:14859;top:11811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6LU8QA&#10;AADcAAAADwAAAGRycy9kb3ducmV2LnhtbESPQWvCQBSE7wX/w/KE3upGD1ajq0iLYAURo94f2Wc2&#10;mH0bstsk9dd3CwWPw8x8wyzXva1ES40vHSsYjxIQxLnTJRcKLuft2wyED8gaK8ek4Ic8rFeDlyWm&#10;2nV8ojYLhYgQ9ikqMCHUqZQ+N2TRj1xNHL2bayyGKJtC6ga7CLeVnCTJVFosOS4YrOnDUH7Pvq0C&#10;+77dj9kc2qs5HD/1I9/s5l+dUq/DfrMAEagPz/B/e6cVTKZz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Oi1P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091" style="position:absolute;left:14732;top:15748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20E8IA&#10;AADcAAAADwAAAGRycy9kb3ducmV2LnhtbERPz2vCMBS+C/sfwhvspqk9rFqNUjYENyiim/dH89aU&#10;NS+lydpuf/1yEDx+fL+3+8m2YqDeN44VLBcJCOLK6YZrBZ8fh/kKhA/IGlvHpOCXPOx3D7Mt5tqN&#10;fKbhEmoRQ9jnqMCE0OVS+sqQRb9wHXHkvlxvMUTY11L3OMZw28o0SZ6lxYZjg8GOXgxV35cfq8Bm&#10;h/clm3K4mvL0qv+q4rh+G5V6epyKDYhAU7iLb+6jVpBmcX48E4+A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rbQT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írculo" o:spid="_x0000_s1092" style="position:absolute;left:14986;top:8001;width:152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RiMQA&#10;AADcAAAADwAAAGRycy9kb3ducmV2LnhtbESPT2vCQBTE7wW/w/IEb3UTD1qjq4hF0IIU/90f2Wc2&#10;mH0bstsk9tN3C4Ueh5n5DbNc97YSLTW+dKwgHScgiHOnSy4UXC+71zcQPiBrrByTgid5WK8GL0vM&#10;tOv4RO05FCJC2GeowIRQZ1L63JBFP3Y1cfTurrEYomwKqRvsItxWcpIkU2mx5LhgsKatofxx/rIK&#10;7Gz3kbI5tjdz/HzX3/lmPz90So2G/WYBIlAf/sN/7b1WMJm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hEY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093" style="position:absolute;left:14986;top:4064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OP/8QA&#10;AADcAAAADwAAAGRycy9kb3ducmV2LnhtbESPT2vCQBTE7wW/w/IEb3VjDlqjq4hF0IIU/90f2Wc2&#10;mH0bstsk9tN3C4Ueh5n5DbNc97YSLTW+dKxgMk5AEOdOl1wouF52r28gfEDWWDkmBU/ysF4NXpaY&#10;adfxidpzKESEsM9QgQmhzqT0uSGLfuxq4ujdXWMxRNkUUjfYRbitZJokU2mx5LhgsKatofxx/rIK&#10;7Gz3MWFzbG/m+Pmuv/PNfn7olBoN+80CRKA+/If/2nutIJ2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zj//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094" style="position:absolute;left:15875;top:9906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8qZMUA&#10;AADcAAAADwAAAGRycy9kb3ducmV2LnhtbESPQWvCQBSE74X+h+UVetNNLKhNXYO0CCqIqO39kX3N&#10;hmbfhuw2Sf31riD0OMzMN8wiH2wtOmp95VhBOk5AEBdOV1wq+DyvR3MQPiBrrB2Tgj/ykC8fHxaY&#10;adfzkbpTKEWEsM9QgQmhyaT0hSGLfuwa4uh9u9ZiiLItpW6xj3Bby0mSTKXFiuOCwYbeDRU/p1+r&#10;wM7Wu5TNvvsy+8OHvhSrzeu2V+r5aVi9gQg0hP/wvb3RCiazF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ypk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line id="Línea" o:spid="_x0000_s1095" style="position:absolute;visibility:visible;mso-wrap-style:square" from="16002,2032" to="16129,2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8e9sUAAADcAAAADwAAAGRycy9kb3ducmV2LnhtbESPQWvCQBSE7wX/w/IEb81GsSoxq9hC&#10;oJceqhY9PrLPbDD7Ns1uk/TfdwuFHoeZ+YbJ96NtRE+drx0rmCcpCOLS6ZorBedT8bgB4QOyxsYx&#10;KfgmD/vd5CHHTLuB36k/hkpECPsMFZgQ2kxKXxqy6BPXEkfv5jqLIcqukrrDIcJtIxdpupIWa44L&#10;Blt6MVTej19WwdNHv6qvp+fCXt6K8yehHtZGKzWbjoctiEBj+A//tV+1gsV6Cb9n4hG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f8e9sUAAADcAAAADwAAAAAAAAAA&#10;AAAAAAChAgAAZHJzL2Rvd25yZXYueG1sUEsFBgAAAAAEAAQA+QAAAJMDAAAAAA==&#10;" stroked="f" strokeweight="1pt">
                  <v:stroke miterlimit="4" joinstyle="miter"/>
                </v:line>
                <v:oval id="Círculo" o:spid="_x0000_s1096" style="position:absolute;left:20447;top:19431;width:1092;height:1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Xi8UA&#10;AADcAAAADwAAAGRycy9kb3ducmV2LnhtbESPQWvCQBSE74X+h+UVetNNhKpNXYO0CCqIqO39kX3N&#10;hmbfhuw2Sf31riD0OMzMN8wiH2wtOmp95VhBOk5AEBdOV1wq+DyvR3MQPiBrrB2Tgj/ykC8fHxaY&#10;adfzkbpTKEWEsM9QgQmhyaT0hSGLfuwa4uh9u9ZiiLItpW6xj3Bby0mSTKXFiuOCwYbeDRU/p1+r&#10;wM7Wu5TNvvsy+8OHvhSrzeu2V+r5aVi9gQg0hP/wvb3RCiazF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2heL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097" style="position:absolute;left:14478;top:23495;width:939;height:9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iJ/MQA&#10;AADcAAAADwAAAGRycy9kb3ducmV2LnhtbESPT4vCMBTE74LfITzB25rqQXerUWQXwRVkWf/cH82z&#10;KTYvpYlt109vhAWPw8z8hlmsOluKhmpfOFYwHiUgiDOnC84VnI6bt3cQPiBrLB2Tgj/ysFr2ewtM&#10;tWv5l5pDyEWEsE9RgQmhSqX0mSGLfuQq4uhdXG0xRFnnUtfYRrgt5SRJptJiwXHBYEWfhrLr4WYV&#10;2NlmN2azb85m//Ol79l6+/HdKjUcdOs5iEBdeIX/21utYDKbwv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Iif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098" style="position:absolute;left:14478;top:27432;width:1092;height:1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QsZ8QA&#10;AADcAAAADwAAAGRycy9kb3ducmV2LnhtbESPT2vCQBTE7wW/w/IEb3WjB1Ojq4hF0IIU/90f2Wc2&#10;mH0bstsk9tN3C4Ueh5n5DbNc97YSLTW+dKxgMk5AEOdOl1wouF52r28gfEDWWDkmBU/ysF4NXpaY&#10;adfxidpzKESEsM9QgQmhzqT0uSGLfuxq4ujdXWMxRNkUUjfYRbit5DRJZtJiyXHBYE1bQ/nj/GUV&#10;2HT3MWFzbG/m+Pmuv/PNfn7olBoN+80CRKA+/If/2nutYJqm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ELGf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099" style="position:absolute;left:16002;top:5969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u4FcIA&#10;AADcAAAADwAAAGRycy9kb3ducmV2LnhtbERPz2vCMBS+C/sfwhvspqk9rFqNUjYENyiim/dH89aU&#10;NS+lydpuf/1yEDx+fL+3+8m2YqDeN44VLBcJCOLK6YZrBZ8fh/kKhA/IGlvHpOCXPOx3D7Mt5tqN&#10;fKbhEmoRQ9jnqMCE0OVS+sqQRb9wHXHkvlxvMUTY11L3OMZw28o0SZ6lxYZjg8GOXgxV35cfq8Bm&#10;h/clm3K4mvL0qv+q4rh+G5V6epyKDYhAU7iLb+6jVpBmcW08E4+A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27gV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írculo" o:spid="_x0000_s1100" style="position:absolute;left:19431;top:21463;width:1117;height:11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cdjsUA&#10;AADcAAAADwAAAGRycy9kb3ducmV2LnhtbESPT2vCQBTE74V+h+UVeqsbPWhN3QRpEawgxT+9P7LP&#10;bDD7NmTXJO2ndwXB4zAzv2EW+WBr0VHrK8cKxqMEBHHhdMWlguNh9fYOwgdkjbVjUvBHHvLs+WmB&#10;qXY976jbh1JECPsUFZgQmlRKXxiy6EeuIY7eybUWQ5RtKXWLfYTbWk6SZCotVhwXDDb0aag47y9W&#10;gZ2tNmM22+7XbH++9H+xXM+/e6VeX4blB4hAQ3iE7+21VjCZzeF2Jh4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x2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01" style="position:absolute;left:19939;top:2032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ENMEA&#10;AADcAAAADwAAAGRycy9kb3ducmV2LnhtbERPy4rCMBTdD/gP4QruxlQX6lSjiCKoIMP42F+aa1Ns&#10;bkoT2858vVkIszyc92LV2VI0VPvCsYLRMAFBnDldcK7getl9zkD4gKyxdEwKfsnDatn7WGCqXcs/&#10;1JxDLmII+xQVmBCqVEqfGbLoh64ijtzd1RZDhHUudY1tDLelHCfJRFosODYYrGhjKHucn1aBne6O&#10;Izan5mZO31v9l633X4dWqUG/W89BBOrCv/jt3msF41mcH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4xDT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írculo" o:spid="_x0000_s1102" style="position:absolute;left:19685;top:13716;width:558;height:5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Rhr8QA&#10;AADcAAAADwAAAGRycy9kb3ducmV2LnhtbESPT2vCQBTE7wW/w/IEb3UTD1ajq4hF0IIU/90f2Wc2&#10;mH0bstsk9tN3C4Ueh5n5DbNc97YSLTW+dKwgHScgiHOnSy4UXC+71xkIH5A1Vo5JwZM8rFeDlyVm&#10;2nV8ovYcChEh7DNUYEKoMyl9bsiiH7uaOHp311gMUTaF1A12EW4rOUmSqbRYclwwWNPWUP44f1kF&#10;9m33kbI5tjdz/HzX3/lmPz90So2G/WYBIlAf/sN/7b1WMJm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0Ya/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103" style="position:absolute;left:19812;top:9906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b/2MQA&#10;AADcAAAADwAAAGRycy9kb3ducmV2LnhtbESPT2vCQBTE7wW/w/IEb3VjDlajq4hF0IIU/90f2Wc2&#10;mH0bstsk9tN3C4Ueh5n5DbNc97YSLTW+dKxgMk5AEOdOl1wouF52rzMQPiBrrByTgid5WK8GL0vM&#10;tOv4RO05FCJC2GeowIRQZ1L63JBFP3Y1cfTurrEYomwKqRvsItxWMk2SqbRYclwwWNPWUP44f1kF&#10;9m33MWFzbG/m+Pmuv/PNfn7olBoN+80CRKA+/If/2nutIJ2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m/9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104" style="position:absolute;left:20955;top:3937;width:101;height: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paQ8UA&#10;AADcAAAADwAAAGRycy9kb3ducmV2LnhtbESPQWvCQBSE7wX/w/IEb7pRodXUTRCLoAUp1fb+yL5m&#10;g9m3IbtNYn99tyD0OMzMN8wmH2wtOmp95VjBfJaAIC6crrhU8HHZT1cgfEDWWDsmBTfykGejhw2m&#10;2vX8Tt05lCJC2KeowITQpFL6wpBFP3MNcfS+XGsxRNmWUrfYR7it5SJJHqXFiuOCwYZ2horr+dsq&#10;sE/71zmbU/dpTm8v+qfYHtbHXqnJeNg+gwg0hP/wvX3QCharJ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qlpD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05" style="position:absolute;left:19558;top:17526;width:838;height:8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PCN8UA&#10;AADcAAAADwAAAGRycy9kb3ducmV2LnhtbESPQWvCQBSE7wX/w/IEb7pRpNXUTRCLoAUp1fb+yL5m&#10;g9m3IbtNYn99tyD0OMzMN8wmH2wtOmp95VjBfJaAIC6crrhU8HHZT1cgfEDWWDsmBTfykGejhw2m&#10;2vX8Tt05lCJC2KeowITQpFL6wpBFP3MNcfS+XGsxRNmWUrfYR7it5SJJHqXFiuOCwYZ2horr+dsq&#10;sE/71zmbU/dpTm8v+qfYHtbHXqnJeNg+gwg0hP/wvX3QCharJ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Q8I3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line id="Línea" o:spid="_x0000_s1106" style="position:absolute;visibility:visible;mso-wrap-style:square" from="20955,0" to="21082,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bLSsUAAADcAAAADwAAAGRycy9kb3ducmV2LnhtbESPzWrDMBCE74G+g9hCb4lcQ9LgRDFt&#10;wNBLD80PyXGxNpaJtXItxXbfvgoEehxm5htmnY+2ET11vnas4HWWgCAuna65UnDYF9MlCB+QNTaO&#10;ScEvecg3T5M1ZtoN/E39LlQiQthnqMCE0GZS+tKQRT9zLXH0Lq6zGKLsKqk7HCLcNjJNkoW0WHNc&#10;MNjS1lB53d2sgvmxX9Tn/UdhT1/F4YdQD29GK/XyPL6vQAQaw3/40f7UCtLlHO5n4hGQm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2bLSsUAAADcAAAADwAAAAAAAAAA&#10;AAAAAAChAgAAZHJzL2Rvd25yZXYueG1sUEsFBgAAAAAEAAQA+QAAAJMDAAAAAA==&#10;" stroked="f" strokeweight="1pt">
                  <v:stroke miterlimit="4" joinstyle="miter"/>
                </v:line>
                <v:oval id="Círculo" o:spid="_x0000_s1107" style="position:absolute;left:20701;top:11811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3528UA&#10;AADcAAAADwAAAGRycy9kb3ducmV2LnhtbESPzWrDMBCE74W+g9hCbomcHPLjRjahJZAGQojb3hdr&#10;a5laK2MptpunjwqFHoeZ+YbZ5qNtRE+drx0rmM8SEMSl0zVXCj7e99M1CB+QNTaOScEPecizx4ct&#10;ptoNfKG+CJWIEPYpKjAhtKmUvjRk0c9cSxy9L9dZDFF2ldQdDhFuG7lIkqW0WHNcMNjSi6Hyu7ha&#10;BXa1P87ZnPpPczq/6lu5O2zeBqUmT+PuGUSgMfyH/9oHrWCxXsLvmXg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3fnb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08" style="position:absolute;left:17907;top:9906;width:279;height:2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FcQMUA&#10;AADcAAAADwAAAGRycy9kb3ducmV2LnhtbESPT2vCQBTE74V+h+UVeqsbPVQb3QRpEawgpf65P7LP&#10;bDD7NmS3SfTTu4LQ4zAzv2EW+WBr0VHrK8cKxqMEBHHhdMWlgsN+9TYD4QOyxtoxKbiQhzx7flpg&#10;ql3Pv9TtQikihH2KCkwITSqlLwxZ9CPXEEfv5FqLIcq2lLrFPsJtLSdJ8i4tVhwXDDb0aag47/6s&#10;AjtdbcZstt3RbH++9LVYrj++e6VeX4blHESgIfyHH+21VjCZTeF+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VxA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09" style="position:absolute;left:20828;top:7874;width:279;height:2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7IMsEA&#10;AADcAAAADwAAAGRycy9kb3ducmV2LnhtbERPy4rCMBTdD/gP4QruxlQX6lSjiCKoIMP42F+aa1Ns&#10;bkoT2858vVkIszyc92LV2VI0VPvCsYLRMAFBnDldcK7getl9zkD4gKyxdEwKfsnDatn7WGCqXcs/&#10;1JxDLmII+xQVmBCqVEqfGbLoh64ijtzd1RZDhHUudY1tDLelHCfJRFosODYYrGhjKHucn1aBne6O&#10;Izan5mZO31v9l633X4dWqUG/W89BBOrCv/jt3msF41lcG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OyDL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írculo" o:spid="_x0000_s1110" style="position:absolute;left:20574;top:15621;width:787;height:7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JtqcUA&#10;AADcAAAADwAAAGRycy9kb3ducmV2LnhtbESPT2vCQBTE74V+h+UVeqsbPbQa3QRpEWxBpP65P7LP&#10;bDD7NmS3SfTTu4LQ4zAzv2EW+WBr0VHrK8cKxqMEBHHhdMWlgsN+9TYF4QOyxtoxKbiQhzx7flpg&#10;ql3Pv9TtQikihH2KCkwITSqlLwxZ9CPXEEfv5FqLIcq2lLrFPsJtLSdJ8i4tVhwXDDb0aag47/6s&#10;Avux+hmz2XRHs9l+6WuxXM++e6VeX4blHESgIfyHH+21VjCZzuB+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m2p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11" style="position:absolute;left:17526;top:21463;width:990;height:9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FS6cIA&#10;AADcAAAADwAAAGRycy9kb3ducmV2LnhtbERPz2vCMBS+C/sfwhvspqkeNluNIhOhE4qs2+6P5tmU&#10;NS+liW3nX78cBjt+fL+3+8m2YqDeN44VLBcJCOLK6YZrBZ8fp/kahA/IGlvHpOCHPOx3D7MtZtqN&#10;/E5DGWoRQ9hnqMCE0GVS+sqQRb9wHXHkrq63GCLsa6l7HGO4beUqSZ6lxYZjg8GOXg1V3+XNKrAv&#10;p/OSTTF8meJy1PfqkKdvo1JPj9NhAyLQFP7Ff+5cK1ilcX48E4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oVLp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írculo" o:spid="_x0000_s1112" style="position:absolute;left:18923;top:7874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33csQA&#10;AADcAAAADwAAAGRycy9kb3ducmV2LnhtbESPT2vCQBTE7wW/w/IEb3UTD7ZGVxGLoAUp/rs/ss9s&#10;MPs2ZLdJ7KfvFgoeh5n5DbNY9bYSLTW+dKwgHScgiHOnSy4UXM7b13cQPiBrrByTggd5WC0HLwvM&#10;tOv4SO0pFCJC2GeowIRQZ1L63JBFP3Y1cfRurrEYomwKqRvsItxWcpIkU2mx5LhgsKaNofx++rYK&#10;7Nv2M2VzaK/m8PWhf/L1brbvlBoN+/UcRKA+PMP/7Z1WMJml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t93L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113" style="position:absolute;left:17653;top:17653;width:736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9pBcQA&#10;AADcAAAADwAAAGRycy9kb3ducmV2LnhtbESPT2vCQBTE7wW/w/IEb3VjDrZGVxGLoAUp/rs/ss9s&#10;MPs2ZLdJ7KfvFgoeh5n5DbNY9bYSLTW+dKxgMk5AEOdOl1wouJy3r+8gfEDWWDkmBQ/ysFoOXhaY&#10;adfxkdpTKESEsM9QgQmhzqT0uSGLfuxq4ujdXGMxRNkUUjfYRbitZJokU2mx5LhgsKaNofx++rYK&#10;7Nv2c8Lm0F7N4etD/+Tr3WzfKTUa9us5iEB9eIb/2zutIJ2l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/aQX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114" style="position:absolute;left:17780;top:13716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PMnsUA&#10;AADcAAAADwAAAGRycy9kb3ducmV2LnhtbESPQWvCQBSE70L/w/IKvelGC1pTN0FaBC2IaNv7I/ua&#10;Dc2+DdltEv31XUHwOMzMN8wqH2wtOmp95VjBdJKAIC6crrhU8PW5Gb+A8AFZY+2YFJzJQ549jFaY&#10;atfzkbpTKEWEsE9RgQmhSaX0hSGLfuIa4uj9uNZiiLItpW6xj3Bby1mSzKXFiuOCwYbeDBW/pz+r&#10;wC42H1M2++7b7A/v+lKst8tdr9TT47B+BRFoCPfwrb3VCmbLZ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c8ye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shape id="Forma" o:spid="_x0000_s1115" style="position:absolute;left:15494;top:29336;width:1117;height:953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B1w8EA&#10;AADcAAAADwAAAGRycy9kb3ducmV2LnhtbESPzarCMBSE94LvEI7gTlPlXtFqFPEi6NIfcHtIjm2x&#10;OalNtPXtzQXB5TAz3zCLVWtL8aTaF44VjIYJCGLtTMGZgvNpO5iC8AHZYOmYFLzIw2rZ7SwwNa7h&#10;Az2PIRMRwj5FBXkIVSql1zlZ9ENXEUfv6mqLIco6k6bGJsJtKcdJMpEWC44LOVa0yUnfjg+rQF+S&#10;qR1tfvd/Wrfhvrs1W7fOlOr32vUcRKA2fMOf9s4oGM9+4P9MP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gdcPBAAAA3AAAAA8AAAAAAAAAAAAAAAAAmAIAAGRycy9kb3du&#10;cmV2LnhtbFBLBQYAAAAABAAEAPUAAACGAwAAAAA=&#10;" path="m21600,12672c21600,5472,16691,,10800,,4664,,,5760,,12672v,3456,1227,6624,3191,8928l18655,21600v1718,-2304,2945,-5472,2945,-8928xe" filled="f" stroked="f" strokeweight="1pt">
                  <v:stroke miterlimit="4" joinstyle="miter"/>
                  <v:path arrowok="t" o:extrusionok="f" o:connecttype="custom" o:connectlocs="55881,47626;55881,47626;55881,47626;55881,47626" o:connectangles="0,90,180,270"/>
                </v:shape>
                <v:oval id="Círculo" o:spid="_x0000_s1116" style="position:absolute;left:18542;top:19431;width:990;height:9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bxccUA&#10;AADcAAAADwAAAGRycy9kb3ducmV2LnhtbESPQWvCQBSE70L/w/IKvelGoVpTN0FaBC2IaNv7I/ua&#10;Dc2+DdltEv31XUHwOMzMN8wqH2wtOmp95VjBdJKAIC6crrhU8PW5Gb+A8AFZY+2YFJzJQ549jFaY&#10;atfzkbpTKEWEsE9RgQmhSaX0hSGLfuIa4uj9uNZiiLItpW6xj3Bby1mSzKXFiuOCwYbeDBW/pz+r&#10;wC42H1M2++7b7A/v+lKst8tdr9TT47B+BRFoCPfwrb3VCmbLZ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1vFx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17" style="position:absolute;left:18923;top:3937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RvBsQA&#10;AADcAAAADwAAAGRycy9kb3ducmV2LnhtbESPQWvCQBSE7wX/w/KE3upGD1ajq0iLYAURo94f2Wc2&#10;mH0bstsk9dd3CwWPw8x8wyzXva1ES40vHSsYjxIQxLnTJRcKLuft2wyED8gaK8ek4Ic8rFeDlyWm&#10;2nV8ojYLhYgQ9ikqMCHUqZQ+N2TRj1xNHL2bayyGKJtC6ga7CLeVnCTJVFosOS4YrOnDUH7Pvq0C&#10;+77dj9kc2qs5HD/1I9/s5l+dUq/DfrMAEagPz/B/e6cVTOZT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Ebwb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118" style="position:absolute;left:18669;top:15621;width:685;height:6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KncUA&#10;AADcAAAADwAAAGRycy9kb3ducmV2LnhtbESPT2vCQBTE74V+h+UVeqsbPWhN3QRpEawgxT+9P7LP&#10;bDD7NmTXJO2ndwXB4zAzv2EW+WBr0VHrK8cKxqMEBHHhdMWlguNh9fYOwgdkjbVjUvBHHvLs+WmB&#10;qXY976jbh1JECPsUFZgQmlRKXxiy6EeuIY7eybUWQ5RtKXWLfYTbWk6SZCotVhwXDDb0aag47y9W&#10;gZ2tNmM22+7XbH++9H+xXM+/e6VeX4blB4hAQ3iE7+21VjCZz+B2Jh4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SMqd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19" style="position:absolute;left:19939;top:5969;width:152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de78IA&#10;AADcAAAADwAAAGRycy9kb3ducmV2LnhtbERPz2vCMBS+C/sfwhvspqkeNluNIhOhE4qs2+6P5tmU&#10;NS+liW3nX78cBjt+fL+3+8m2YqDeN44VLBcJCOLK6YZrBZ8fp/kahA/IGlvHpOCHPOx3D7MtZtqN&#10;/E5DGWoRQ9hnqMCE0GVS+sqQRb9wHXHkrq63GCLsa6l7HGO4beUqSZ6lxYZjg8GOXg1V3+XNKrAv&#10;p/OSTTF8meJy1PfqkKdvo1JPj9NhAyLQFP7Ff+5cK1ilcW08E4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117v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írculo" o:spid="_x0000_s1120" style="position:absolute;left:16764;top:11811;width:381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v7dMQA&#10;AADcAAAADwAAAGRycy9kb3ducmV2LnhtbESPT2vCQBTE7wW/w/IEb3WjB9tEVxGLoAUp/rs/ss9s&#10;MPs2ZLdJ7KfvFgoeh5n5DbNY9bYSLTW+dKxgMk5AEOdOl1wouJy3r+8gfEDWWDkmBQ/ysFoOXhaY&#10;adfxkdpTKESEsM9QgQmhzqT0uSGLfuxq4ujdXGMxRNkUUjfYRbit5DRJZtJiyXHBYE0bQ/n99G0V&#10;2Lft54TNob2aw9eH/snXu3TfKTUa9us5iEB9eIb/2zutYJqm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b+3T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121" style="position:absolute;left:5842;top:29845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rI88EA&#10;AADcAAAADwAAAGRycy9kb3ducmV2LnhtbERPXWvCMBR9F/Yfwh3sTVMVplajyERwAxGrvl+aa1PW&#10;3JQmtt1+/fIw8PFwvleb3laipcaXjhWMRwkI4tzpkgsF18t+OAfhA7LGyjEp+CEPm/XLYIWpdh2f&#10;qc1CIWII+xQVmBDqVEqfG7LoR64mjtzdNRZDhE0hdYNdDLeVnCTJu7RYcmwwWNOHofw7e1gFdrb/&#10;GrM5tjdzPO30b749LD47pd5e++0SRKA+PMX/7oNWME3i/Hg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KyPP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írculo" o:spid="_x0000_s1122" style="position:absolute;left:4064;top:13970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ZtaMUA&#10;AADcAAAADwAAAGRycy9kb3ducmV2LnhtbESPQWvCQBSE7wX/w/KE3uomFtSmriIWwRZEjO39kX1m&#10;g9m3IbtNUn99Vyj0OMzMN8xyPdhadNT6yrGCdJKAIC6crrhU8HnePS1A+ICssXZMCn7Iw3o1elhi&#10;pl3PJ+ryUIoIYZ+hAhNCk0npC0MW/cQ1xNG7uNZiiLItpW6xj3Bby2mSzKTFiuOCwYa2hopr/m0V&#10;2PnuI2Vz6L7M4fimb8Vm//LeK/U4HjavIAIN4T/8195rBc9JCvc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Bm1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23" style="position:absolute;left:4953;top:16002;width:101;height: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TzH8QA&#10;AADcAAAADwAAAGRycy9kb3ducmV2LnhtbESPQWvCQBSE70L/w/IK3nSjgrapq0hFUEGktr0/sq/Z&#10;0OzbkF2T6K93BcHjMDPfMPNlZ0vRUO0LxwpGwwQEceZ0wbmCn+/N4A2ED8gaS8ek4EIelouX3hxT&#10;7Vr+ouYUchEh7FNUYEKoUil9ZsiiH7qKOHp/rrYYoqxzqWtsI9yWcpwkU2mx4LhgsKJPQ9n/6WwV&#10;2NlmP2JzaH7N4bjW12y1fd+1SvVfu9UHiEBdeIYf7a1WMEnGcD8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U8x/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124" style="position:absolute;left:5969;top:21844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hWhMQA&#10;AADcAAAADwAAAGRycy9kb3ducmV2LnhtbESP3WrCQBSE74W+w3IK3ulGhbamriIVQQWR+nN/yJ5m&#10;Q7NnQ3ZNYp/eLQheDjPzDTNbdLYUDdW+cKxgNExAEGdOF5wrOJ/Wgw8QPiBrLB2Tght5WMxfejNM&#10;tWv5m5pjyEWEsE9RgQmhSqX0mSGLfugq4uj9uNpiiLLOpa6xjXBbynGSvEmLBccFgxV9Gcp+j1er&#10;wL6vdyM2++Zi9oeV/suWm+m2Var/2i0/QQTqwjP8aG+0gkkygf8z8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YVoT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125" style="position:absolute;left:5842;top:25781;width:304;height:3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HO8MQA&#10;AADcAAAADwAAAGRycy9kb3ducmV2LnhtbESPQWvCQBSE70L/w/IK3nRjFVtTVxFFUEFKbb0/sq/Z&#10;0OzbkF2TtL/eFQSPw8x8w8yXnS1FQ7UvHCsYDRMQxJnTBecKvr+2gzcQPiBrLB2Tgj/ysFw89eaY&#10;atfyJzWnkIsIYZ+iAhNClUrpM0MW/dBVxNH7cbXFEGWdS11jG+G2lC9JMpUWC44LBitaG8p+Txer&#10;wL5uDyM2x+Zsjh8b/Z+tdrN9q1T/uVu9gwjUhUf43t5pBeNk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xzvD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126" style="position:absolute;left:4953;top:11938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1ra8QA&#10;AADcAAAADwAAAGRycy9kb3ducmV2LnhtbESPQWvCQBSE70L/w/IK3nRjRVtTVxFFUEFKbb0/sq/Z&#10;0OzbkF2TtL/eFQSPw8x8w8yXnS1FQ7UvHCsYDRMQxJnTBecKvr+2gzcQPiBrLB2Tgj/ysFw89eaY&#10;atfyJzWnkIsIYZ+iAhNClUrpM0MW/dBVxNH7cbXFEGWdS11jG+G2lC9JMpUWC44LBitaG8p+Txer&#10;wL5uDyM2x+Zsjh8b/Z+tdrN9q1T/uVu9gwjUhUf43t5pBeNk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9a2v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127" style="position:absolute;left:4826;top:27813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/1HMUA&#10;AADcAAAADwAAAGRycy9kb3ducmV2LnhtbESPQWvCQBSE70L/w/IK3nSTCtqmrkFaBC2I1Lb3R/Y1&#10;G5p9G7JrEv31XUHwOMzMN8wyH2wtOmp95VhBOk1AEBdOV1wq+P7aTJ5B+ICssXZMCs7kIV89jJaY&#10;adfzJ3XHUIoIYZ+hAhNCk0npC0MW/dQ1xNH7da3FEGVbSt1iH+G2lk9JMpcWK44LBht6M1T8HU9W&#10;gV1sPlI2++7H7A/v+lKsty+7Xqnx47B+BRFoCPfwrb3VCmbJHK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7/Uc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28" style="position:absolute;left:4064;top:17907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NQh8UA&#10;AADcAAAADwAAAGRycy9kb3ducmV2LnhtbESPQWvCQBSE70L/w/IK3nQTBW1T1yAVQQsite39kX3N&#10;hmbfhuyaxP76bkHwOMzMN8wqH2wtOmp95VhBOk1AEBdOV1wq+PzYTZ5A+ICssXZMCq7kIV8/jFaY&#10;adfzO3XnUIoIYZ+hAhNCk0npC0MW/dQ1xNH7dq3FEGVbSt1iH+G2lrMkWUiLFccFgw29Gip+zher&#10;wC53bymbY/dljqet/i02++dDr9T4cdi8gAg0hHv41t5rBfNkCf9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1CH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29" style="position:absolute;left:4953;top:19939;width:203;height:2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zE9cEA&#10;AADcAAAADwAAAGRycy9kb3ducmV2LnhtbERPXWvCMBR9F/Yfwh3sTVMVplajyERwAxGrvl+aa1PW&#10;3JQmtt1+/fIw8PFwvleb3laipcaXjhWMRwkI4tzpkgsF18t+OAfhA7LGyjEp+CEPm/XLYIWpdh2f&#10;qc1CIWII+xQVmBDqVEqfG7LoR64mjtzdNRZDhE0hdYNdDLeVnCTJu7RYcmwwWNOHofw7e1gFdrb/&#10;GrM5tjdzPO30b749LD47pd5e++0SRKA+PMX/7oNWME3i2ng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8xPX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írculo" o:spid="_x0000_s1130" style="position:absolute;left:4953;top:23876;width:279;height:2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BhbsUA&#10;AADcAAAADwAAAGRycy9kb3ducmV2LnhtbESPQWvCQBSE74X+h+UVvOnGClpTN0EqghZEatv7I/ua&#10;Dc2+Ddk1if76riD0OMzMN8wqH2wtOmp95VjBdJKAIC6crrhU8PW5Hb+A8AFZY+2YFFzIQ549Pqww&#10;1a7nD+pOoRQRwj5FBSaEJpXSF4Ys+olriKP341qLIcq2lLrFPsJtLZ+TZC4tVhwXDDb0Zqj4PZ2t&#10;ArvYvk/ZHLpvczhu9LVY75b7XqnR07B+BRFoCP/he3unFcySJdzOxCM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cGFu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31" style="position:absolute;left:5969;top:17907;width:152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NeLsEA&#10;AADcAAAADwAAAGRycy9kb3ducmV2LnhtbERPXWvCMBR9F/wP4Qq+zbQbOFeNIg5BByK67f3SXJti&#10;c1OarK3+evMw8PFwvher3laipcaXjhWkkwQEce50yYWCn+/tywyED8gaK8ek4EYeVsvhYIGZdh2f&#10;qD2HQsQQ9hkqMCHUmZQ+N2TRT1xNHLmLayyGCJtC6ga7GG4r+ZokU2mx5NhgsKaNofx6/rMK7Pv2&#10;K2VzaH/N4fip7/l697HvlBqP+vUcRKA+PMX/7p1W8JbG+fFMPA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TXi7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line id="Línea" o:spid="_x0000_s1132" style="position:absolute;visibility:visible;mso-wrap-style:square" from="6985,8001" to="7112,8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ZXU8UAAADcAAAADwAAAGRycy9kb3ducmV2LnhtbESPT2vCQBTE7wW/w/KE3uomLVWJrmKF&#10;QC891D/o8ZF9ZoPZtzG7Jum37xYKHoeZ+Q2zXA+2Fh21vnKsIJ0kIIgLpysuFRz2+cschA/IGmvH&#10;pOCHPKxXo6clZtr1/E3dLpQiQthnqMCE0GRS+sKQRT9xDXH0Lq61GKJsS6lb7CPc1vI1SabSYsVx&#10;wWBDW0PFdXe3Ct6P3bQ67z9ye/rKDzdC3c+MVup5PGwWIAIN4RH+b39qBW9pCn9n4hG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ZXU8UAAADcAAAADwAAAAAAAAAA&#10;AAAAAAChAgAAZHJzL2Rvd25yZXYueG1sUEsFBgAAAAAEAAQA+QAAAJMDAAAAAA==&#10;" stroked="f" strokeweight="1pt">
                  <v:stroke miterlimit="4" joinstyle="miter"/>
                </v:line>
                <v:oval id="Círculo" o:spid="_x0000_s1133" style="position:absolute;left:6985;top:15875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1lwsQA&#10;AADcAAAADwAAAGRycy9kb3ducmV2LnhtbESP3WrCQBSE7wu+w3KE3ukmFvqTuoooggoitXp/yJ5m&#10;g9mzIbsmsU/vFoReDjPzDTOd97YSLTW+dKwgHScgiHOnSy4UnL7Xo3cQPiBrrByTght5mM8GT1PM&#10;tOv4i9pjKESEsM9QgQmhzqT0uSGLfuxq4uj9uMZiiLIppG6wi3BbyUmSvEqLJccFgzUtDeWX49Uq&#10;sG/rXcpm357N/rDSv/li87HtlHoe9otPEIH68B9+tDdawUs6g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NZcL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134" style="position:absolute;left:6985;top:11938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HAWcQA&#10;AADcAAAADwAAAGRycy9kb3ducmV2LnhtbESPQWvCQBSE74L/YXlCb3UThdqmriKKYAWRWr0/sq/Z&#10;YPZtyG6TtL/eFQoeh5n5hpkve1uJlhpfOlaQjhMQxLnTJRcKzl/b51cQPiBrrByTgl/ysFwMB3PM&#10;tOv4k9pTKESEsM9QgQmhzqT0uSGLfuxq4uh9u8ZiiLIppG6wi3BbyUmSvEiLJccFgzWtDeXX049V&#10;YGfbfcrm0F7M4bjRf/lq9/bRKfU06lfvIAL14RH+b++0gmk6hf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BwFn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135" style="position:absolute;left:7874;top:25781;width:431;height: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YLcUA&#10;AADcAAAADwAAAGRycy9kb3ducmV2LnhtbESP3WrCQBSE7wt9h+UI3tVNaulPdBVRBBWkVO39IXvM&#10;BrNnQ3abpH16VxB6OczMN8x03ttKtNT40rGCdJSAIM6dLrlQcDqun95B+ICssXJMCn7Jw3z2+DDF&#10;TLuOv6g9hEJECPsMFZgQ6kxKnxuy6EeuJo7e2TUWQ5RNIXWDXYTbSj4nyau0WHJcMFjT0lB+OfxY&#10;BfZtvUvZ7Ntvs/9c6b98sfnYdkoNB/1iAiJQH/7D9/ZGKxinL3A7E4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Fgt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36" style="position:absolute;left:7747;top:29718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9tsUA&#10;AADcAAAADwAAAGRycy9kb3ducmV2LnhtbESP3WrCQBSE7wt9h+UI3tVNKv2LriKKoIKUqr0/ZI/Z&#10;YPZsyG6TtE/vCkIvh5n5hpnOe1uJlhpfOlaQjhIQxLnTJRcKTsf10zsIH5A1Vo5JwS95mM8eH6aY&#10;adfxF7WHUIgIYZ+hAhNCnUnpc0MW/cjVxNE7u8ZiiLIppG6wi3BbyeckeZUWS44LBmtaGsovhx+r&#10;wL6tdymbfftt9p8r/ZcvNh/bTqnhoF9MQATqw3/43t5oBeP0BW5n4hG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5P22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37" style="position:absolute;left:5969;top:13970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jwcQA&#10;AADcAAAADwAAAGRycy9kb3ducmV2LnhtbESPQWvCQBSE74L/YXmCt7qJBdumriKKYAWRWr0/sq/Z&#10;YPZtyG6T2F/vFgoeh5n5hpkve1uJlhpfOlaQThIQxLnTJRcKzl/bp1cQPiBrrByTght5WC6Ggzlm&#10;2nX8Se0pFCJC2GeowIRQZ1L63JBFP3E1cfS+XWMxRNkUUjfYRbit5DRJZtJiyXHBYE1rQ/n19GMV&#10;2JftPmVzaC/mcNzo33y1e/volBqP+tU7iEB9eIT/2zut4Dmdwd+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2Y8H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138" style="position:absolute;left:6858;top:19812;width:279;height:2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rGWsQA&#10;AADcAAAADwAAAGRycy9kb3ducmV2LnhtbESPQWvCQBSE7wX/w/IEb7pJC7VNXUUsghVEavX+yL5m&#10;g9m3IbtNor/eFYQeh5n5hpkteluJlhpfOlaQThIQxLnTJRcKjj/r8RsIH5A1Vo5JwYU8LOaDpxlm&#10;2nX8Te0hFCJC2GeowIRQZ1L63JBFP3E1cfR+XWMxRNkUUjfYRbit5HOSvEqLJccFgzWtDOXnw59V&#10;YKfrbcpm157Mbv+pr/ly8/7VKTUa9ssPEIH68B9+tDdawUs6hf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6xlr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139" style="position:absolute;left:6858;top:27686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VSKMEA&#10;AADcAAAADwAAAGRycy9kb3ducmV2LnhtbERPXWvCMBR9F/wP4Qq+zbQbOFeNIg5BByK67f3SXJti&#10;c1OarK3+evMw8PFwvher3laipcaXjhWkkwQEce50yYWCn+/tywyED8gaK8ek4EYeVsvhYIGZdh2f&#10;qD2HQsQQ9hkqMCHUmZQ+N2TRT1xNHLmLayyGCJtC6ga7GG4r+ZokU2mx5NhgsKaNofx6/rMK7Pv2&#10;K2VzaH/N4fip7/l697HvlBqP+vUcRKA+PMX/7p1W8JbGtfFMPA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lUij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line id="Línea" o:spid="_x0000_s1140" style="position:absolute;visibility:visible;mso-wrap-style:square" from="6096,10033" to="6223,10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BbVcUAAADcAAAADwAAAGRycy9kb3ducmV2LnhtbESPT2vCQBTE7wW/w/KE3upGRavRVawQ&#10;8OKh/qE9PrLPbDD7Ns1uk/Tbd4VCj8PM/IZZb3tbiZYaXzpWMB4lIIhzp0suFFzO2csChA/IGivH&#10;pOCHPGw3g6c1ptp1/E7tKRQiQtinqMCEUKdS+tyQRT9yNXH0bq6xGKJsCqkb7CLcVnKSJHNpseS4&#10;YLCmvaH8fvq2CmbXdl5+nt8y+3HMLl+Euns1WqnnYb9bgQjUh//wX/ugFUzHS3iciUd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BbVcUAAADcAAAADwAAAAAAAAAA&#10;AAAAAAChAgAAZHJzL2Rvd25yZXYueG1sUEsFBgAAAAAEAAQA+QAAAJMDAAAAAA==&#10;" stroked="f" strokeweight="1pt">
                  <v:stroke miterlimit="4" joinstyle="miter"/>
                </v:line>
                <v:oval id="Círculo" o:spid="_x0000_s1141" style="position:absolute;left:6858;top:23749;width:381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+Uk8EA&#10;AADcAAAADwAAAGRycy9kb3ducmV2LnhtbERPXWvCMBR9F/wP4Qp701QF3apRRBF0IGNuvl+aa1Ns&#10;bkoT285fbx4GPh7O93Ld2VI0VPvCsYLxKAFBnDldcK7g92c/fAfhA7LG0jEp+CMP61W/t8RUu5a/&#10;qTmHXMQQ9ikqMCFUqZQ+M2TRj1xFHLmrqy2GCOtc6hrbGG5LOUmSmbRYcGwwWNHWUHY7360CO99/&#10;jtmcmos5fe30I9scPo6tUm+DbrMAEagLL/G/+6AVTCd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/lJP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írculo" o:spid="_x0000_s1142" style="position:absolute;left:1016;top:16002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MxCMQA&#10;AADcAAAADwAAAGRycy9kb3ducmV2LnhtbESP3WrCQBSE7wu+w3KE3ukmFvqTuoooggoitXp/yJ5m&#10;g9mzIbsmsU/vFoReDjPzDTOd97YSLTW+dKwgHScgiHOnSy4UnL7Xo3cQPiBrrByTght5mM8GT1PM&#10;tOv4i9pjKESEsM9QgQmhzqT0uSGLfuxq4uj9uMZiiLIppG6wi3BbyUmSvEqLJccFgzUtDeWX49Uq&#10;sG/rXcpm357N/rDSv/li87HtlHoe9otPEIH68B9+tDdawcskh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zMQ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143" style="position:absolute;left:1016;top:27940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Gvf8UA&#10;AADcAAAADwAAAGRycy9kb3ducmV2LnhtbESPQWvCQBSE7wX/w/KE3urGFGybuoooghVEmur9kX3N&#10;BrNvQ3ZNUn+9Wyj0OMzMN8x8OdhadNT6yrGC6SQBQVw4XXGp4PS1fXoF4QOyxtoxKfghD8vF6GGO&#10;mXY9f1KXh1JECPsMFZgQmkxKXxiy6CeuIY7et2sthijbUuoW+wi3tUyTZCYtVhwXDDa0NlRc8qtV&#10;YF+2+ymbQ3c2h+NG34rV7u2jV+pxPKzeQQQawn/4r73TCp7TFH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a9/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shape id="Forma" o:spid="_x0000_s1144" style="position:absolute;left:25399;top:17653;width:89;height:609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crzcEA&#10;AADcAAAADwAAAGRycy9kb3ducmV2LnhtbESPQYvCMBSE74L/ITzBm6Yqu0g1LaII7nFdwesjebbF&#10;5qU20dZ/bxYEj8PMfMOs897W4kGtrxwrmE0TEMTamYoLBae//WQJwgdkg7VjUvAkD3k2HKwxNa7j&#10;X3ocQyEihH2KCsoQmlRKr0uy6KeuIY7exbUWQ5RtIU2LXYTbWs6T5FtarDgulNjQtiR9Pd6tAn1O&#10;lna2/frZad2H2+Ha7d2mUGo86jcrEIH68Am/2wejYDFfwP+ZeARk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XK83BAAAA3AAAAA8AAAAAAAAAAAAAAAAAmAIAAGRycy9kb3du&#10;cmV2LnhtbFBLBQYAAAAABAAEAPUAAACGAwAAAAA=&#10;" path="m21600,21600l21600,c6172,3150,,6750,,10800v,4050,6172,7650,21600,10800xe" filled="f" stroked="f" strokeweight="1pt">
                  <v:stroke miterlimit="4" joinstyle="miter"/>
                  <v:path arrowok="t" o:extrusionok="f" o:connecttype="custom" o:connectlocs="4446,30481;4446,30481;4446,30481;4446,30481" o:connectangles="0,90,180,270"/>
                </v:shape>
                <v:oval id="Círculo" o:spid="_x0000_s1145" style="position:absolute;left:7874;top:21844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SSkMUA&#10;AADcAAAADwAAAGRycy9kb3ducmV2LnhtbESP3WrCQBSE7wt9h+UUvDMbf7Bt6iqiCFoQqW3vD9nT&#10;bGj2bMiuSfTp3YLQy2FmvmHmy95WoqXGl44VjJIUBHHudMmFgq/P7fAFhA/IGivHpOBCHpaLx4c5&#10;Ztp1/EHtKRQiQthnqMCEUGdS+tyQRZ+4mjh6P66xGKJsCqkb7CLcVnKcpjNpseS4YLCmtaH893S2&#10;Cuzz9n3E5tB+m8Nxo6/5ave675QaPPWrNxCB+vAfvrd3WsFkPIW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JKQ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46" style="position:absolute;left:1016;top:19939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3C8UA&#10;AADcAAAADwAAAGRycy9kb3ducmV2LnhtbESPQWvCQBSE74X+h+UVvJmNirZNXUUUQQsite39kX3N&#10;hmbfhuyaRH+9WxB6HGbmG2a+7G0lWmp86VjBKElBEOdOl1wo+PrcDl9A+ICssXJMCi7kYbl4fJhj&#10;pl3HH9SeQiEihH2GCkwIdSalzw1Z9ImriaP34xqLIcqmkLrBLsJtJcdpOpMWS44LBmtaG8p/T2er&#10;wD5v30dsDu23ORw3+pqvdq/7TqnBU796AxGoD//he3unFUzGU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DcL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47" style="position:absolute;top:21971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qpfMQA&#10;AADcAAAADwAAAGRycy9kb3ducmV2LnhtbESPQWvCQBSE7wX/w/KE3nSjBWtTVxFFUEFEbe+P7DMb&#10;zL4N2W2S+uvdgtDjMDPfMLNFZ0vRUO0LxwpGwwQEceZ0wbmCr8tmMAXhA7LG0jEp+CUPi3nvZYap&#10;di2fqDmHXEQI+xQVmBCqVEqfGbLoh64ijt7V1RZDlHUudY1thNtSjpNkIi0WHBcMVrQylN3OP1aB&#10;fd/sR2wOzbc5HNf6ni23H7tWqdd+t/wEEagL/+Fne6sVvI0n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aqX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line id="Línea" o:spid="_x0000_s1148" style="position:absolute;visibility:visible;mso-wrap-style:square" from="0,18034" to="127,18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+gAcUAAADcAAAADwAAAGRycy9kb3ducmV2LnhtbESPQWvCQBSE7wX/w/IEb81GpSoxq9hC&#10;oJceqhY9PrLPbDD7Ns1uk/TfdwuFHoeZ+YbJ96NtRE+drx0rmCcpCOLS6ZorBedT8bgB4QOyxsYx&#10;KfgmD/vd5CHHTLuB36k/hkpECPsMFZgQ2kxKXxqy6BPXEkfv5jqLIcqukrrDIcJtIxdpupIWa44L&#10;Blt6MVTej19WwdNHv6qvp+fCXt6K8yehHtZGKzWbjoctiEBj+A//tV+1guViDb9n4hG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+gAcUAAADcAAAADwAAAAAAAAAA&#10;AAAAAAChAgAAZHJzL2Rvd25yZXYueG1sUEsFBgAAAAAEAAQA+QAAAJMDAAAAAA==&#10;" stroked="f" strokeweight="1pt">
                  <v:stroke miterlimit="4" joinstyle="miter"/>
                </v:line>
                <v:shape id="Forma" o:spid="_x0000_s1149" style="position:absolute;left:13589;top:29463;width:939;height:86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5vLwA&#10;AADcAAAADwAAAGRycy9kb3ducmV2LnhtbERPSwrCMBDdC94hjOBOUxVFqlFEEXTpB9wOydgWm0lt&#10;oq23NwvB5eP9l+vWluJNtS8cKxgNExDE2pmCMwXXy34wB+EDssHSMSn4kIf1qttZYmpcwyd6n0Mm&#10;Ygj7FBXkIVSplF7nZNEPXUUcuburLYYI60yaGpsYbks5TpKZtFhwbMixom1O+nF+WQX6lsztaDs9&#10;7rRuw/PwaPZukynV77WbBYhAbfiLf+6DUTAZx7XxTDw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a87m8vAAAANwAAAAPAAAAAAAAAAAAAAAAAJgCAABkcnMvZG93bnJldi54&#10;bWxQSwUGAAAAAAQABAD1AAAAgQMAAAAA&#10;" path="m21600,11753c21600,5400,16638,,10800,,4962,,,5400,,11753v,4129,2043,7941,5254,9847l16346,21600v2919,-1906,5254,-5718,5254,-9847xe" filled="f" stroked="f" strokeweight="1pt">
                  <v:stroke miterlimit="4" joinstyle="miter"/>
                  <v:path arrowok="t" o:extrusionok="f" o:connecttype="custom" o:connectlocs="46991,43181;46991,43181;46991,43181;46991,43181" o:connectangles="0,90,180,270"/>
                </v:shape>
                <v:oval id="Círculo" o:spid="_x0000_s1150" style="position:absolute;top:29972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U9DsUA&#10;AADcAAAADwAAAGRycy9kb3ducmV2LnhtbESPQWvCQBSE70L/w/IKvelGC1pTN0FaBC2IaNv7I/ua&#10;Dc2+DdltEv31XUHwOMzMN8wqH2wtOmp95VjBdJKAIC6crrhU8PW5Gb+A8AFZY+2YFJzJQ549jFaY&#10;atfzkbpTKEWEsE9RgQmhSaX0hSGLfuIa4uj9uNZiiLItpW6xj3Bby1mSzKXFiuOCwYbeDBW/pz+r&#10;wC42H1M2++7b7A/v+lKst8tdr9TT47B+BRFoCPfwrb3VCp5nS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xT0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51" style="position:absolute;left:2032;top:29845;width:152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CTsIA&#10;AADcAAAADwAAAGRycy9kb3ducmV2LnhtbERPXWvCMBR9F/Yfwh3sTVMnzK2aFpkIbiBiN98vzV1T&#10;1tyUJradv948DHw8nO91PtpG9NT52rGC+SwBQVw6XXOl4PtrN30F4QOyxsYxKfgjD3n2MFljqt3A&#10;J+qLUIkYwj5FBSaENpXSl4Ys+plriSP34zqLIcKukrrDIYbbRj4nyYu0WHNsMNjSu6Hyt7hYBXa5&#10;+5yzOfRnczhu9bXc7N8+BqWeHsfNCkSgMdzF/+69VrBYxPnxTDwCMr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JgJO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írculo" o:spid="_x0000_s1152" style="position:absolute;top:25908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qn1cQA&#10;AADcAAAADwAAAGRycy9kb3ducmV2LnhtbESPQWvCQBSE74L/YXlCb3UThdqmriKKYAWRWr0/sq/Z&#10;YPZtyG6TtL/eFQoeh5n5hpkve1uJlhpfOlaQjhMQxLnTJRcKzl/b51cQPiBrrByTgl/ysFwMB3PM&#10;tOv4k9pTKESEsM9QgQmhzqT0uSGLfuxq4uh9u8ZiiLIppG6wi3BbyUmSvEiLJccFgzWtDeXX049V&#10;YGfbfcrm0F7M4bjRf/lq9/bRKfU06lfvIAL14RH+b++0guk0hf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qp9X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153" style="position:absolute;left:3937;top:29845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g5osUA&#10;AADcAAAADwAAAGRycy9kb3ducmV2LnhtbESPQWvCQBSE7wX/w/KE3nQThbZG1yCKYAtSavX+yD6z&#10;wezbkN0maX99tyD0OMzMN8wqH2wtOmp95VhBOk1AEBdOV1wqOH/uJy8gfEDWWDsmBd/kIV+PHlaY&#10;adfzB3WnUIoIYZ+hAhNCk0npC0MW/dQ1xNG7utZiiLItpW6xj3Bby1mSPEmLFccFgw1tDRW305dV&#10;YJ/3bymbY3cxx/ed/ik2h8Vrr9TjeNgsQQQawn/43j5oBfP5D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Dmi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line id="Línea" o:spid="_x0000_s1154" style="position:absolute;visibility:visible;mso-wrap-style:square" from="3048,12065" to="3175,12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0w38UAAADcAAAADwAAAGRycy9kb3ducmV2LnhtbESPT2vCQBTE7wW/w/KE3urGhtoSXUUL&#10;AS89+KfU4yP7mg3Nvo3ZbRK/vSsIHoeZ+Q2zWA22Fh21vnKsYDpJQBAXTldcKjge8pcPED4ga6wd&#10;k4ILeVgtR08LzLTreUfdPpQiQthnqMCE0GRS+sKQRT9xDXH0fl1rMUTZllK32Ee4reVrksykxYrj&#10;gsGGPg0Vf/t/q+Dtu5tVp8Mmtz9f+fFMqPt3o5V6Hg/rOYhAQ3iE7+2tVpCmKdzOxCMgl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p0w38UAAADcAAAADwAAAAAAAAAA&#10;AAAAAAChAgAAZHJzL2Rvd25yZXYueG1sUEsFBgAAAAAEAAQA+QAAAJMDAAAAAA==&#10;" stroked="f" strokeweight="1pt">
                  <v:stroke miterlimit="4" joinstyle="miter"/>
                </v:line>
                <v:oval id="Círculo" o:spid="_x0000_s1155" style="position:absolute;left:3048;top:16002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0ETcUA&#10;AADcAAAADwAAAGRycy9kb3ducmV2LnhtbESP3WrCQBSE7wXfYTmCd7rxB9tGVxFFsIKU2np/yJ5m&#10;Q7NnQ3ZN0j59Vyh4OczMN8xq09lSNFT7wrGCyTgBQZw5XXCu4PPjMHoG4QOyxtIxKfghD5t1v7fC&#10;VLuW36m5hFxECPsUFZgQqlRKnxmy6MeuIo7el6sthijrXOoa2wi3pZwmyUJaLDguGKxoZyj7vtys&#10;Avt0OE3YnJurOb/t9W+2Pb68tkoNB912CSJQFx7h//ZRK5jN5nA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QRN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56" style="position:absolute;left:3937;top:25908;width:203;height:2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Gh1sUA&#10;AADcAAAADwAAAGRycy9kb3ducmV2LnhtbESPQWvCQBSE74L/YXmCN92oaNvoKqIIVpBSW++P7Gs2&#10;NPs2ZNck7a/vCgWPw8x8w6w2nS1FQ7UvHCuYjBMQxJnTBecKPj8Oo2cQPiBrLB2Tgh/ysFn3eytM&#10;tWv5nZpLyEWEsE9RgQmhSqX0mSGLfuwq4uh9udpiiLLOpa6xjXBbymmSLKTFguOCwYp2hrLvy80q&#10;sE+H04TNubma89te/2bb48trq9Rw0G2XIAJ14RH+bx+1gtlsDvc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aHW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57" style="position:absolute;left:2921;top:19939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/ocUA&#10;AADcAAAADwAAAGRycy9kb3ducmV2LnhtbESPQWvCQBSE70L/w/IKvdVNKmiNrkEqghak1Or9kX3N&#10;hmbfhuyapP76rlDwOMzMN8wyH2wtOmp95VhBOk5AEBdOV1wqOH1tn19B+ICssXZMCn7JQ756GC0x&#10;067nT+qOoRQRwj5DBSaEJpPSF4Ys+rFriKP37VqLIcq2lLrFPsJtLV+SZCotVhwXDDb0Zqj4OV6s&#10;AjvbvqdsDt3ZHD42+lqsd/N9r9TT47BegAg0hHv4v73TCiaTKdzO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gz+h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58" style="position:absolute;left:3937;top:21844;width:152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+aOsQA&#10;AADcAAAADwAAAGRycy9kb3ducmV2LnhtbESP3WrCQBSE74W+w3IKvdONFapGV5EWwQoi/t0fsqfZ&#10;0OzZkN0mqU/vCoKXw8x8w8yXnS1FQ7UvHCsYDhIQxJnTBecKzqd1fwLCB2SNpWNS8E8elouX3hxT&#10;7Vo+UHMMuYgQ9ikqMCFUqZQ+M2TRD1xFHL0fV1sMUda51DW2EW5L+Z4kH9JiwXHBYEWfhrLf459V&#10;YMfr7ZDNrrmY3f5LX7PVZvrdKvX22q1mIAJ14Rl+tDdawWg0hv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Pmjr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159" style="position:absolute;left:2032;top:18034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AOSMIA&#10;AADcAAAADwAAAGRycy9kb3ducmV2LnhtbERPXWvCMBR9F/Yfwh3sTVMnzK2aFpkIbiBiN98vzV1T&#10;1tyUJradv948DHw8nO91PtpG9NT52rGC+SwBQVw6XXOl4PtrN30F4QOyxsYxKfgjD3n2MFljqt3A&#10;J+qLUIkYwj5FBSaENpXSl4Ys+plriSP34zqLIcKukrrDIYbbRj4nyYu0WHNsMNjSu6Hyt7hYBXa5&#10;+5yzOfRnczhu9bXc7N8+BqWeHsfNCkSgMdzF/+69VrBYxLXxTDwCMr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A5I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írculo" o:spid="_x0000_s1160" style="position:absolute;left:2032;top:25908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yr08QA&#10;AADcAAAADwAAAGRycy9kb3ducmV2LnhtbESPQWvCQBSE70L/w/IKvdWNClqjq0hFsIKIVu+P7DMb&#10;mn0bstsk9de7QsHjMDPfMPNlZ0vRUO0LxwoG/QQEceZ0wbmC8/fm/QOED8gaS8ek4I88LBcvvTmm&#10;2rV8pOYUchEh7FNUYEKoUil9Zsii77uKOHpXV1sMUda51DW2EW5LOUySsbRYcFwwWNGnoezn9GsV&#10;2MlmN2Czby5mf1jrW7baTr9apd5eu9UMRKAuPMP/7a1WMBpN4XEmH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cq9P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161" style="position:absolute;left:2921;top:23876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BxM8IA&#10;AADcAAAADwAAAGRycy9kb3ducmV2LnhtbERPXWvCMBR9F/Yfwh34pqmbbLNrKrIhqCAy594vzV1T&#10;1tyUJrbVX28eBj4ezne2HGwtOmp95VjBbJqAIC6crrhUcPpeT95A+ICssXZMCi7kYZk/jDJMtev5&#10;i7pjKEUMYZ+iAhNCk0rpC0MW/dQ1xJH7da3FEGFbSt1iH8NtLZ+S5EVarDg2GGzow1DxdzxbBfZ1&#10;vZux2Xc/Zn/41NditVlse6XGj8PqHUSgIdzF/+6NVvA8j/P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IHEz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írculo" o:spid="_x0000_s1162" style="position:absolute;left:2032;top:21971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UqMUA&#10;AADcAAAADwAAAGRycy9kb3ducmV2LnhtbESP3WrCQBSE7wt9h+UI3tVNaulPdBVRBBWkVO39IXvM&#10;BrNnQ3abpH16VxB6OczMN8x03ttKtNT40rGCdJSAIM6dLrlQcDqun95B+ICssXJMCn7Jw3z2+DDF&#10;TLuOv6g9hEJECPsMFZgQ6kxKnxuy6EeuJo7e2TUWQ5RNIXWDXYTbSj4nyau0WHJcMFjT0lB+OfxY&#10;BfZtvUvZ7Ntvs/9c6b98sfnYdkoNB/1iAiJQH/7D9/ZGKxi/pHA7E4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bNS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63" style="position:absolute;left:2921;top:27813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5K38UA&#10;AADcAAAADwAAAGRycy9kb3ducmV2LnhtbESP3WrCQBSE7wt9h+UUvDMbf7Bt6iqiCFoQqW3vD9nT&#10;bGj2bMiuSfTp3YLQy2FmvmHmy95WoqXGl44VjJIUBHHudMmFgq/P7fAFhA/IGivHpOBCHpaLx4c5&#10;Ztp1/EHtKRQiQthnqMCEUGdS+tyQRZ+4mjh6P66xGKJsCqkb7CLcVnKcpjNpseS4YLCmtaH893S2&#10;Cuzz9n3E5tB+m8Nxo6/5ave675QaPPWrNxCB+vAfvrd3WsFkOoa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krf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64" style="position:absolute;left:1016;top:23876;width:101;height: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LvRMUA&#10;AADcAAAADwAAAGRycy9kb3ducmV2LnhtbESP3WrCQBSE7wXfYTmCd7rxB9tGVxFFsIKU2np/yJ5m&#10;Q7NnQ3ZN0j59Vyh4OczMN8xq09lSNFT7wrGCyTgBQZw5XXCu4PPjMHoG4QOyxtIxKfghD5t1v7fC&#10;VLuW36m5hFxECPsUFZgQqlRKnxmy6MeuIo7el6sthijrXOoa2wi3pZwmyUJaLDguGKxoZyj7vtys&#10;Avt0OE3YnJurOb/t9W+2Pb68tkoNB912CSJQFx7h//ZRK5jNZ3A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8u9E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65" style="position:absolute;left:12065;top:5969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t3MMUA&#10;AADcAAAADwAAAGRycy9kb3ducmV2LnhtbESPQWvCQBSE70L/w/IKvZmNrVhNXUVaBBWkVO39kX3N&#10;hmbfhuw2if56Vyh4HGbmG2a+7G0lWmp86VjBKElBEOdOl1woOB3XwykIH5A1Vo5JwZk8LBcPgzlm&#10;2nX8Re0hFCJC2GeowIRQZ1L63JBFn7iaOHo/rrEYomwKqRvsItxW8jlNJ9JiyXHBYE3vhvLfw59V&#10;YF/XuxGbfftt9p8f+pKvNrNtp9TTY796AxGoD/fwf3ujFbyMx3A7E4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3cw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66" style="position:absolute;left:11938;top:9906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fSq8UA&#10;AADcAAAADwAAAGRycy9kb3ducmV2LnhtbESPQWvCQBSE74X+h+UJvdWN1toaXUUsggoitXp/ZJ/Z&#10;0OzbkN0msb++KxQ8DjPzDTNbdLYUDdW+cKxg0E9AEGdOF5wrOH2tn99B+ICssXRMCq7kYTF/fJhh&#10;ql3Ln9QcQy4ihH2KCkwIVSqlzwxZ9H1XEUfv4mqLIco6l7rGNsJtKYdJMpYWC44LBitaGcq+jz9W&#10;gX1b7wZs9s3Z7A8f+jdbbibbVqmnXrecggjUhXv4v73RCl5Gr3A7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9Kr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67" style="position:absolute;left:11938;top:13843;width:254;height: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M3MUA&#10;AADcAAAADwAAAGRycy9kb3ducmV2LnhtbESPQWvCQBSE7wX/w/IEb3WjFm2jq4gi2IKItt4f2Wc2&#10;mH0bsmuS9td3C0KPw8x8wyxWnS1FQ7UvHCsYDRMQxJnTBecKvj53z68gfEDWWDomBd/kYbXsPS0w&#10;1a7lEzXnkIsIYZ+iAhNClUrpM0MW/dBVxNG7utpiiLLOpa6xjXBbynGSTKXFguOCwYo2hrLb+W4V&#10;2NnuY8Tm0FzM4bjVP9l6//beKjXod+s5iEBd+A8/2nutYPIy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Uzc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68" style="position:absolute;left:12573;top:23622;width:787;height:7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npR8UA&#10;AADcAAAADwAAAGRycy9kb3ducmV2LnhtbESPQWvCQBSE7wX/w/IEb3WjltpGVxFFsAURbb0/ss9s&#10;MPs2ZNck7a/vFgSPw8x8w8yXnS1FQ7UvHCsYDRMQxJnTBecKvr+2z28gfEDWWDomBT/kYbnoPc0x&#10;1a7lIzWnkIsIYZ+iAhNClUrpM0MW/dBVxNG7uNpiiLLOpa6xjXBbynGSvEqLBccFgxWtDWXX080q&#10;sNPt54jNvjmb/WGjf7PV7v2jVWrQ71YzEIG68Ajf2zutYPIyh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elH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69" style="position:absolute;left:12573;top:27559;width:914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Z9NcIA&#10;AADcAAAADwAAAGRycy9kb3ducmV2LnhtbERPXWvCMBR9F/Yfwh34pqmbbLNrKrIhqCAy594vzV1T&#10;1tyUJrbVX28eBj4ezne2HGwtOmp95VjBbJqAIC6crrhUcPpeT95A+ICssXZMCi7kYZk/jDJMtev5&#10;i7pjKEUMYZ+iAhNCk0rpC0MW/dQ1xJH7da3FEGFbSt1iH8NtLZ+S5EVarDg2GGzow1DxdzxbBfZ1&#10;vZux2Xc/Zn/41NditVlse6XGj8PqHUSgIdzF/+6NVvA8j2v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Vn01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írculo" o:spid="_x0000_s1170" style="position:absolute;left:11684;top:25654;width:685;height:6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rYrsUA&#10;AADcAAAADwAAAGRycy9kb3ducmV2LnhtbESP3WrCQBSE7wXfYTmF3tWNtlSNriItggpS/Ls/ZI/Z&#10;0OzZkN0maZ/eFQpeDjPzDTNfdrYUDdW+cKxgOEhAEGdOF5wrOJ/WLxMQPiBrLB2Tgl/ysFz0e3NM&#10;tWv5QM0x5CJC2KeowIRQpVL6zJBFP3AVcfSurrYYoqxzqWtsI9yWcpQk79JiwXHBYEUfhrLv449V&#10;YMfr3ZDNvrmY/den/stWm+m2Ver5qVvNQATqwiP8395oBa9vU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tiu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71" style="position:absolute;left:11684;top:29591;width:762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n7sIA&#10;AADcAAAADwAAAGRycy9kb3ducmV2LnhtbERPXWvCMBR9F/Yfwh34pqkbbrNrKrIhqCAy594vzV1T&#10;1tyUJrbVX28eBj4ezne2HGwtOmp95VjBbJqAIC6crrhUcPpeT95A+ICssXZMCi7kYZk/jDJMtev5&#10;i7pjKEUMYZ+iAhNCk0rpC0MW/dQ1xJH7da3FEGFbSt1iH8NtLZ+S5EVarDg2GGzow1DxdzxbBfZ1&#10;vZux2Xc/Zn/41NditVlse6XGj8PqHUSgIdzF/+6NVvA8j/P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+efu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írculo" o:spid="_x0000_s1172" style="position:absolute;left:11811;top:17780;width:431;height: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VCdcUA&#10;AADcAAAADwAAAGRycy9kb3ducmV2LnhtbESP3WrCQBSE7wt9h+UI3tVNKv2LriKKoIKUqr0/ZI/Z&#10;YPZsyG6TtE/vCkIvh5n5hpnOe1uJlhpfOlaQjhIQxLnTJRcKTsf10zsIH5A1Vo5JwS95mM8eH6aY&#10;adfxF7WHUIgIYZ+hAhNCnUnpc0MW/cjVxNE7u8ZiiLIppG6wi3BbyeckeZUWS44LBmtaGsovhx+r&#10;wL6tdymbfftt9p8r/ZcvNh/bTqnhoF9MQATqw3/43t5oBeOXFG5n4hG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UJ1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73" style="position:absolute;left:12700;top:19685;width:609;height: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fcAsUA&#10;AADcAAAADwAAAGRycy9kb3ducmV2LnhtbESPQWvCQBSE74X+h+UVvJmNirZNXUUUQQsite39kX3N&#10;hmbfhuyaRH+9WxB6HGbmG2a+7G0lWmp86VjBKElBEOdOl1wo+PrcDl9A+ICssXJMCi7kYbl4fJhj&#10;pl3HH9SeQiEihH2GCkwIdSalzw1Z9ImriaP34xqLIcqmkLrBLsJtJcdpOpMWS44LBmtaG8p/T2er&#10;wD5v30dsDu23ORw3+pqvdq/7TqnBU796AxGoD//he3unFUymY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9wC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74" style="position:absolute;left:11684;top:21717;width:558;height:5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t5mcUA&#10;AADcAAAADwAAAGRycy9kb3ducmV2LnhtbESPQWvCQBSE74L/YXmCN92oaNvoKqIIVpBSW++P7Gs2&#10;NPs2ZNck7a/vCgWPw8x8w6w2nS1FQ7UvHCuYjBMQxJnTBecKPj8Oo2cQPiBrLB2Tgh/ysFn3eytM&#10;tWv5nZpLyEWEsE9RgQmhSqX0mSGLfuwq4uh9udpiiLLOpa6xjXBbymmSLKTFguOCwYp2hrLvy80q&#10;sE+H04TNubma89te/2bb48trq9Rw0G2XIAJ14RH+bx+1gtl8Bvc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3mZ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75" style="position:absolute;left:13589;top:25527;width:863;height: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Lh7cUA&#10;AADcAAAADwAAAGRycy9kb3ducmV2LnhtbESPQWvCQBSE74X+h+UJvdWN1toaXUUsggoitXp/ZJ/Z&#10;0OzbkN0msb++KxQ8DjPzDTNbdLYUDdW+cKxg0E9AEGdOF5wrOH2tn99B+ICssXRMCq7kYTF/fJhh&#10;ql3Ln9QcQy4ihH2KCkwIVSqlzwxZ9H1XEUfv4mqLIco6l7rGNsJtKYdJMpYWC44LBitaGcq+jz9W&#10;gX1b7wZs9s3Z7A8f+jdbbibbVqmnXrecggjUhXv4v73RCl5eR3A7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wuHt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76" style="position:absolute;left:7874;top:17907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5EdsUA&#10;AADcAAAADwAAAGRycy9kb3ducmV2LnhtbESPQWvCQBSE70L/w/IKvZmNLVpNXUVaBBWkVO39kX3N&#10;hmbfhuw2if56Vyh4HGbmG2a+7G0lWmp86VjBKElBEOdOl1woOB3XwykIH5A1Vo5JwZk8LBcPgzlm&#10;2nX8Re0hFCJC2GeowIRQZ1L63JBFn7iaOHo/rrEYomwKqRvsItxW8jlNJ9JiyXHBYE3vhvLfw59V&#10;YF/XuxGbfftt9p8f+pKvNrNtp9TTY796AxGoD/fwf3ujFbyMx3A7E4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kR2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77" style="position:absolute;left:13716;top:17780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zaAcUA&#10;AADcAAAADwAAAGRycy9kb3ducmV2LnhtbESPQWvCQBSE7wX/w/IEb3WjUm2jq4gi2IKItt4f2Wc2&#10;mH0bsmuS9td3C0KPw8x8wyxWnS1FQ7UvHCsYDRMQxJnTBecKvj53z68gfEDWWDomBd/kYbXsPS0w&#10;1a7lEzXnkIsIYZ+iAhNClUrpM0MW/dBVxNG7utpiiLLOpa6xjXBbynGSTKXFguOCwYo2hrLb+W4V&#10;2NnuY8Tm0FzM4bjVP9l6//beKjXod+s5iEBd+A8/2nutYPIy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NoB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78" style="position:absolute;left:13716;top:21590;width:685;height:6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/msUA&#10;AADcAAAADwAAAGRycy9kb3ducmV2LnhtbESPQWvCQBSE7wX/w/IEb3Wj0tpGVxFFsAURbb0/ss9s&#10;MPs2ZNck7a/vFgSPw8x8w8yXnS1FQ7UvHCsYDRMQxJnTBecKvr+2z28gfEDWWDomBT/kYbnoPc0x&#10;1a7lIzWnkIsIYZ+iAhNClUrpM0MW/dBVxNG7uNpiiLLOpa6xjXBbynGSvEqLBccFgxWtDWXX080q&#10;sNPt54jNvjmb/WGjf7PV7v2jVWrQ71YzEIG68Ajf2zutYPIyh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EH+a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79" style="position:absolute;left:13970;top:5969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r6MIA&#10;AADcAAAADwAAAGRycy9kb3ducmV2LnhtbERPXWvCMBR9F/Yfwh34pqkbbrNrKrIhqCAy594vzV1T&#10;1tyUJrbVX28eBj4ezne2HGwtOmp95VjBbJqAIC6crrhUcPpeT95A+ICssXZMCi7kYZk/jDJMtev5&#10;i7pjKEUMYZ+iAhNCk0rpC0MW/dQ1xJH7da3FEGFbSt1iH8NtLZ+S5EVarDg2GGzow1DxdzxbBfZ1&#10;vZux2Xc/Zn/41NditVlse6XGj8PqHUSgIdzF/+6NVvA8j2v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j+vo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írculo" o:spid="_x0000_s1180" style="position:absolute;left:13970;top:9906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NOc8UA&#10;AADcAAAADwAAAGRycy9kb3ducmV2LnhtbESP3WrCQBSE7wXfYTmF3tWNllaNriItggpS/Ls/ZI/Z&#10;0OzZkN0maZ/eFQpeDjPzDTNfdrYUDdW+cKxgOEhAEGdOF5wrOJ/WLxMQPiBrLB2Tgl/ysFz0e3NM&#10;tWv5QM0x5CJC2KeowIRQpVL6zJBFP3AVcfSurrYYoqxzqWtsI9yWcpQk79JiwXHBYEUfhrLv449V&#10;YMfr3ZDNvrmY/den/stWm+m2Ver5qVvNQATqwiP8395oBa9vU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w05z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81" style="position:absolute;left:12827;top:15748;width:431;height: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UtU8EA&#10;AADcAAAADwAAAGRycy9kb3ducmV2LnhtbERPW2vCMBR+F/wP4Qi+zVQFp9UooghuIGNe3g/NsSk2&#10;J6WJbbdfvzwMfPz47qtNZ0vRUO0LxwrGowQEceZ0wbmC6+XwNgfhA7LG0jEp+CEPm3W/t8JUu5a/&#10;qTmHXMQQ9ikqMCFUqZQ+M2TRj1xFHLm7qy2GCOtc6hrbGG5LOUmSmbRYcGwwWNHOUPY4P60C+374&#10;HLM5NTdz+trr32x7XHy0Sg0H3XYJIlAXXuJ/91ErmM7i/Hg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VLVP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írculo" o:spid="_x0000_s1182" style="position:absolute;left:12827;top:11938;width:254;height: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mIyMQA&#10;AADcAAAADwAAAGRycy9kb3ducmV2LnhtbESPQWvCQBSE74L/YXmCt7qJBdumriKKYAWRWr0/sq/Z&#10;YPZtyG6T2F/vFgoeh5n5hpkve1uJlhpfOlaQThIQxLnTJRcKzl/bp1cQPiBrrByTght5WC6Ggzlm&#10;2nX8Se0pFCJC2GeowIRQZ1L63JBFP3E1cfS+XWMxRNkUUjfYRbit5DRJZtJiyXHBYE1rQ/n19GMV&#10;2JftPmVzaC/mcNzo33y1e/volBqP+tU7iEB9eIT/2zut4HmWwt+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ZiM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183" style="position:absolute;left:12954;top:4064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sWv8QA&#10;AADcAAAADwAAAGRycy9kb3ducmV2LnhtbESPQWvCQBSE7wX/w/KE3nSjBWtTVxFFUEFEbe+P7DMb&#10;zL4N2W2S+uvdgtDjMDPfMLNFZ0vRUO0LxwpGwwQEceZ0wbmCr8tmMAXhA7LG0jEp+CUPi3nvZYap&#10;di2fqDmHXEQI+xQVmBCqVEqfGbLoh64ijt7V1RZDlHUudY1thNtSjpNkIi0WHBcMVrQylN3OP1aB&#10;fd/sR2wOzbc5HNf6ni23H7tWqdd+t/wEEagL/+Fne6sVvE3G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LFr/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184" style="position:absolute;left:10922;top:11938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ezJMUA&#10;AADcAAAADwAAAGRycy9kb3ducmV2LnhtbESPQWvCQBSE70L/w/IKvdVNKmiNrkEqghak1Or9kX3N&#10;hmbfhuyapP76rlDwOMzMN8wyH2wtOmp95VhBOk5AEBdOV1wqOH1tn19B+ICssXZMCn7JQ756GC0x&#10;067nT+qOoRQRwj5DBSaEJpPSF4Ys+rFriKP37VqLIcq2lLrFPsJtLV+SZCotVhwXDDb0Zqj4OV6s&#10;AjvbvqdsDt3ZHD42+lqsd/N9r9TT47BegAg0hHv4v73TCibTCdzO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R7Mk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85" style="position:absolute;left:12954;top:8001;width:101;height: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4rUMUA&#10;AADcAAAADwAAAGRycy9kb3ducmV2LnhtbESPQWvCQBSE7wX/w/IEb3WjFm2jq4gi2IKItt4f2Wc2&#10;mH0bsmuS9td3C0KPw8x8wyxWnS1FQ7UvHCsYDRMQxJnTBecKvj53z68gfEDWWDomBd/kYbXsPS0w&#10;1a7lEzXnkIsIYZ+iAhNClUrpM0MW/dBVxNG7utpiiLLOpa6xjXBbynGSTKXFguOCwYo2hrLb+W4V&#10;2NnuY8Tm0FzM4bjVP9l6//beKjXod+s5iEBd+A8/2nutYDJ9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itQ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86" style="position:absolute;left:13843;top:13843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KOy8UA&#10;AADcAAAADwAAAGRycy9kb3ducmV2LnhtbESPQWvCQBSE7wX/w/IEb3WjUm2jq4gi2IKItt4f2Wc2&#10;mH0bsmuS9td3C0KPw8x8wyxWnS1FQ7UvHCsYDRMQxJnTBecKvj53z68gfEDWWDomBd/kYbXsPS0w&#10;1a7lEzXnkIsIYZ+iAhNClUrpM0MW/dBVxNG7utpiiLLOpa6xjXBbynGSTKXFguOCwYo2hrLb+W4V&#10;2NnuY8Tm0FzM4bjVP9l6//beKjXod+s5iEBd+A8/2nutYDJ9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4o7L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87" style="position:absolute;left:8890;top:19812;width:381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AQvMQA&#10;AADcAAAADwAAAGRycy9kb3ducmV2LnhtbESPQWvCQBSE74L/YXmCt7rRQtqmriKKYAWRWr0/sq/Z&#10;YPZtyG6T2F/vFgoeh5n5hpkve1uJlhpfOlYwnSQgiHOnSy4UnL+2T68gfEDWWDkmBTfysFwMB3PM&#10;tOv4k9pTKESEsM9QgQmhzqT0uSGLfuJq4uh9u8ZiiLIppG6wi3BbyVmSpNJiyXHBYE1rQ/n19GMV&#10;2Jftfsrm0F7M4bjRv/lq9/bRKTUe9at3EIH68Aj/t3dawXOawt+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wEL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188" style="position:absolute;left:8890;top:15875;width:254;height: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1J8QA&#10;AADcAAAADwAAAGRycy9kb3ducmV2LnhtbESPQWvCQBSE7wX/w/IEb3WjgtrUVcQiqCCitvdH9pkN&#10;Zt+G7DaJ/fVdodDjMDPfMItVZ0vRUO0LxwpGwwQEceZ0wbmCz+v2dQ7CB2SNpWNS8CAPq2XvZYGp&#10;di2fqbmEXEQI+xQVmBCqVEqfGbLoh64ijt7N1RZDlHUudY1thNtSjpNkKi0WHBcMVrQxlN0v31aB&#10;nW0PIzbH5sscTx/6J1vv3vatUoN+t34HEagL/+G/9k4rmExn8Dw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8tSf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189" style="position:absolute;left:9779;top:25654;width:558;height:5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MhVcEA&#10;AADcAAAADwAAAGRycy9kb3ducmV2LnhtbERPW2vCMBR+F/wP4Qi+zVQFp9UooghuIGNe3g/NsSk2&#10;J6WJbbdfvzwMfPz47qtNZ0vRUO0LxwrGowQEceZ0wbmC6+XwNgfhA7LG0jEp+CEPm3W/t8JUu5a/&#10;qTmHXMQQ9ikqMCFUqZQ+M2TRj1xFHLm7qy2GCOtc6hrbGG5LOUmSmbRYcGwwWNHOUPY4P60C+374&#10;HLM5NTdz+trr32x7XHy0Sg0H3XYJIlAXXuJ/91ErmM7i2ng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jIVX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írculo" o:spid="_x0000_s1190" style="position:absolute;left:9017;top:11938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+EzsUA&#10;AADcAAAADwAAAGRycy9kb3ducmV2LnhtbESP3WrCQBSE7wXfYTlC7+rGCv6kriIWwQoiant/yJ5m&#10;g9mzIbsmaZ/eFQpeDjPzDbNYdbYUDdW+cKxgNExAEGdOF5wr+LpsX2cgfEDWWDomBb/kYbXs9xaY&#10;atfyiZpzyEWEsE9RgQmhSqX0mSGLfugq4uj9uNpiiLLOpa6xjXBbyrckmUiLBccFgxVtDGXX880q&#10;sNPtfsTm0Hybw/FD/2Xr3fyzVepl0K3fQQTqwjP8395pBePJHB5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4T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91" style="position:absolute;left:9779;top:29591;width:609;height: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y7jsIA&#10;AADcAAAADwAAAGRycy9kb3ducmV2LnhtbERPW2vCMBR+F/YfwhnsbaZuMLWaFpkIKsiYl/dDc9aU&#10;NSeliW3drzcPAx8/vvsyH2wtOmp95VjBZJyAIC6crrhUcD5tXmcgfEDWWDsmBTfykGdPoyWm2vX8&#10;Td0xlCKGsE9RgQmhSaX0hSGLfuwa4sj9uNZiiLAtpW6xj+G2lm9J8iEtVhwbDDb0aaj4PV6tAjvd&#10;7CdsDt3FHL7W+q9Ybee7XqmX52G1ABFoCA/xv3urFbxP4/x4Jh4B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TLuO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írculo" o:spid="_x0000_s1192" style="position:absolute;left:9017;top:8001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AeFcQA&#10;AADcAAAADwAAAGRycy9kb3ducmV2LnhtbESPQWvCQBSE7wX/w/IEb7pJC7VNXUUsghVEavX+yL5m&#10;g9m3IbtNor/eFYQeh5n5hpkteluJlhpfOlaQThIQxLnTJRcKjj/r8RsIH5A1Vo5JwYU8LOaDpxlm&#10;2nX8Te0hFCJC2GeowIRQZ1L63JBFP3E1cfR+XWMxRNkUUjfYRbit5HOSvEqLJccFgzWtDOXnw59V&#10;YKfrbcpm157Mbv+pr/ly8/7VKTUa9ssPEIH68B9+tDdawcs0hf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AHhX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193" style="position:absolute;left:8001;top:13970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AYsUA&#10;AADcAAAADwAAAGRycy9kb3ducmV2LnhtbESPQWvCQBSE74X+h+UVetNNLKhNXYO0CCqIqO39kX3N&#10;hmbfhuw2Sf31riD0OMzMN8wiH2wtOmp95VhBOk5AEBdOV1wq+DyvR3MQPiBrrB2Tgj/ykC8fHxaY&#10;adfzkbpTKEWEsM9QgQmhyaT0hSGLfuwa4uh9u9ZiiLItpW6xj3Bby0mSTKXFiuOCwYbeDRU/p1+r&#10;wM7Wu5TNvvsy+8OHvhSrzeu2V+r5aVi9gQg0hP/wvb3RCl5mE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0oBi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94" style="position:absolute;left:8001;top:10033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4l+cQA&#10;AADcAAAADwAAAGRycy9kb3ducmV2LnhtbESP3WrCQBSE74W+w3IKvdONFapGV5EWwQoi/t0fsqfZ&#10;0OzZkN0mqU/vCoKXw8x8w8yXnS1FQ7UvHCsYDhIQxJnTBecKzqd1fwLCB2SNpWNS8E8elouX3hxT&#10;7Vo+UHMMuYgQ9ikqMCFUqZQ+M2TRD1xFHL0fV1sMUda51DW2EW5L+Z4kH9JiwXHBYEWfhrLf459V&#10;YMfr7ZDNrrmY3f5LX7PVZvrdKvX22q1mIAJ14Rl+tDdawWg8gv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eJfn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195" style="position:absolute;left:8763;top:27686;width:584;height: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e9jcUA&#10;AADcAAAADwAAAGRycy9kb3ducmV2LnhtbESPQWvCQBSE7wX/w/IEb3WjltpGVxFFsAURbb0/ss9s&#10;MPs2ZNck7a/vFgSPw8x8w8yXnS1FQ7UvHCsYDRMQxJnTBecKvr+2z28gfEDWWDomBT/kYbnoPc0x&#10;1a7lIzWnkIsIYZ+iAhNClUrpM0MW/dBVxNG7uNpiiLLOpa6xjXBbynGSvEqLBccFgxWtDWXX080q&#10;sNPt54jNvjmb/WGjf7PV7v2jVWrQ71YzEIG68Ajf2zutYDJ9g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72N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96" style="position:absolute;left:8763;top:23749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YFsUA&#10;AADcAAAADwAAAGRycy9kb3ducmV2LnhtbESPQWvCQBSE7wX/w/IEb3Wj0tpGVxFFsAURbb0/ss9s&#10;MPs2ZNck7a/vFgSPw8x8w8yXnS1FQ7UvHCsYDRMQxJnTBecKvr+2z28gfEDWWDomBT/kYbnoPc0x&#10;1a7lIzWnkIsIYZ+iAhNClUrpM0MW/dBVxNG7uNpiiLLOpa6xjXBbynGSvEqLBccFgxWtDWXX080q&#10;sNPt54jNvjmb/WGjf7PV7v2jVWrQ71YzEIG68Ajf2zutYDJ9g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xgW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97" style="position:absolute;left:10922;top:8001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mGYcQA&#10;AADcAAAADwAAAGRycy9kb3ducmV2LnhtbESPQWvCQBSE7wX/w/IEb3WjgtrUVcQiqCCitvdH9pkN&#10;Zt+G7DaJ/fVdodDjMDPfMItVZ0vRUO0LxwpGwwQEceZ0wbmCz+v2dQ7CB2SNpWNS8CAPq2XvZYGp&#10;di2fqbmEXEQI+xQVmBCqVEqfGbLoh64ijt7N1RZDlHUudY1thNtSjpNkKi0WHBcMVrQxlN0v31aB&#10;nW0PIzbH5sscTx/6J1vv3vatUoN+t34HEagL/+G/9k4rmMym8Dw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phmH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198" style="position:absolute;left:10668;top:23622;width:635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Uj+sUA&#10;AADcAAAADwAAAGRycy9kb3ducmV2LnhtbESPQWvCQBSE74X+h+UVetONFRqbuoq0CFYQMdX7I/ua&#10;Dc2+Ddk1Sf31riD0OMzMN8x8OdhadNT6yrGCyTgBQVw4XXGp4Pi9Hs1A+ICssXZMCv7Iw3Lx+DDH&#10;TLueD9TloRQRwj5DBSaEJpPSF4Ys+rFriKP341qLIcq2lLrFPsJtLV+S5FVarDguGGzow1Dxm5+t&#10;ApuutxM2u+5kdvtPfSlWm7evXqnnp2H1DiLQEP7D9/ZGK5imKdzOx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pSP6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199" style="position:absolute;left:10795;top:19685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q3iMIA&#10;AADcAAAADwAAAGRycy9kb3ducmV2LnhtbERPW2vCMBR+F/YfwhnsbaZuMLWaFpkIKsiYl/dDc9aU&#10;NSeliW3drzcPAx8/vvsyH2wtOmp95VjBZJyAIC6crrhUcD5tXmcgfEDWWDsmBTfykGdPoyWm2vX8&#10;Td0xlCKGsE9RgQmhSaX0hSGLfuwa4sj9uNZiiLAtpW6xj+G2lm9J8iEtVhwbDDb0aaj4PV6tAjvd&#10;7CdsDt3FHL7W+q9Ybee7XqmX52G1ABFoCA/xv3urFbxP49p4Jh4B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OreI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írculo" o:spid="_x0000_s1200" style="position:absolute;left:10668;top:27559;width:736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YSE8QA&#10;AADcAAAADwAAAGRycy9kb3ducmV2LnhtbESPQWvCQBSE7wX/w/KE3nSjQtXUVUQRrCCitvdH9jUb&#10;zL4N2TVJ++u7gtDjMDPfMItVZ0vRUO0LxwpGwwQEceZ0wbmCz+tuMAPhA7LG0jEp+CEPq2XvZYGp&#10;di2fqbmEXEQI+xQVmBCqVEqfGbLoh64ijt63qy2GKOtc6hrbCLelHCfJm7RYcFwwWNHGUHa73K0C&#10;O90dRmyOzZc5nrb6N1vv5x+tUq/9bv0OIlAX/sPP9l4rmEzn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2EhP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201" style="position:absolute;left:10795;top:15875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LqcEA&#10;AADcAAAADwAAAGRycy9kb3ducmV2LnhtbERPXWvCMBR9F/wP4Qp7m6kTtq4zijgEJ4jo9P3S3DXF&#10;5qY0se389eZB8PFwvmeL3laipcaXjhVMxgkI4tzpkgsFp9/1awrCB2SNlWNS8E8eFvPhYIaZdh0f&#10;qD2GQsQQ9hkqMCHUmZQ+N2TRj11NHLk/11gMETaF1A12MdxW8i1J3qXFkmODwZpWhvLL8WoV2I/1&#10;dsJm157Nbv+tb/ly8/nTKfUy6pdfIAL14Sl+uDdawTSN8+OZeATk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Zy6n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írculo" o:spid="_x0000_s1202" style="position:absolute;left:9906;top:17780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VuMsQA&#10;AADcAAAADwAAAGRycy9kb3ducmV2LnhtbESPQWvCQBSE74L/YXlCb3UTC9VGVxFFsIJIbb0/sq/Z&#10;0OzbkF2TtL/eFQoeh5n5hlmseluJlhpfOlaQjhMQxLnTJRcKvj53zzMQPiBrrByTgl/ysFoOBwvM&#10;tOv4g9pzKESEsM9QgQmhzqT0uSGLfuxq4uh9u8ZiiLIppG6wi3BbyUmSvEqLJccFgzVtDOU/56tV&#10;YKe7Q8rm2F7M8bTVf/l6//beKfU06tdzEIH68Aj/t/dawcsshf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VbjL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írculo" o:spid="_x0000_s1203" style="position:absolute;left:9906;top:13970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fwRcUA&#10;AADcAAAADwAAAGRycy9kb3ducmV2LnhtbESPQWvCQBSE7wX/w/IEb7pRodXUTRCLoAUp1fb+yL5m&#10;g9m3IbtNYn99tyD0OMzMN8wmH2wtOmp95VjBfJaAIC6crrhU8HHZT1cgfEDWWDsmBTfykGejhw2m&#10;2vX8Tt05lCJC2KeowITQpFL6wpBFP3MNcfS+XGsxRNmWUrfYR7it5SJJHqXFiuOCwYZ2horr+dsq&#10;sE/71zmbU/dpTm8v+qfYHtbHXqnJeNg+gwg0hP/wvX3QCparB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/BF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írculo" o:spid="_x0000_s1204" style="position:absolute;left:9779;top:21717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tV3sUA&#10;AADcAAAADwAAAGRycy9kb3ducmV2LnhtbESPQWvCQBSE70L/w/IKvenGCmpTN0FaBC2IaNv7I/ua&#10;Dc2+DdltEv31XUHwOMzMN8wqH2wtOmp95VjBdJKAIC6crrhU8PW5GS9B+ICssXZMCs7kIc8eRitM&#10;tev5SN0plCJC2KeowITQpFL6wpBFP3ENcfR+XGsxRNmWUrfYR7it5XOSzKXFiuOCwYbeDBW/pz+r&#10;wC42H1M2++7b7A/v+lKsty+7Xqmnx2H9CiLQEO7hW3urFcyWM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1Xe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line id="Línea" o:spid="_x0000_s1205" style="position:absolute;visibility:visible;mso-wrap-style:square" from="10033,5969" to="10160,6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thTMUAAADcAAAADwAAAGRycy9kb3ducmV2LnhtbESPS2vDMBCE74X8B7GB3ho5jybBiRLS&#10;gCGXHJoH7XGxNpaJtXIt1Xb/fRUo9DjMzDfMetvbSrTU+NKxgvEoAUGcO11yoeByzl6WIHxA1lg5&#10;JgU/5GG7GTytMdWu43dqT6EQEcI+RQUmhDqV0ueGLPqRq4mjd3ONxRBlU0jdYBfhtpKTJJlLiyXH&#10;BYM17Q3l99O3VfB6befl5/ktsx/H7PJFqLuF0Uo9D/vdCkSgPvyH/9oHrWC6nMHjTDw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thTMUAAADcAAAADwAAAAAAAAAA&#10;AAAAAAChAgAAZHJzL2Rvd25yZXYueG1sUEsFBgAAAAAEAAQA+QAAAJMDAAAAAA==&#10;" stroked="f" strokeweight="1pt">
                  <v:stroke miterlimit="4" joinstyle="miter"/>
                </v:line>
                <v:oval id="Círculo" o:spid="_x0000_s1206" style="position:absolute;left:10033;top:10033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5oMcUA&#10;AADcAAAADwAAAGRycy9kb3ducmV2LnhtbESP3WrCQBSE7wXfYTmF3tWNllaNriItggpS/Ls/ZI/Z&#10;0OzZkN0maZ/eFQpeDjPzDTNfdrYUDdW+cKxgOEhAEGdOF5wrOJ/WLxMQPiBrLB2Tgl/ysFz0e3NM&#10;tWv5QM0x5CJC2KeowIRQpVL6zJBFP3AVcfSurrYYoqxzqWtsI9yWcpQk79JiwXHBYEUfhrLv449V&#10;YMfr3ZDNvrmY/den/stWm+m2Ver5qVvNQATqwiP8395oBa+TN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7mgx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B6A0B97A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7707" w:themeColor="accent2"/>
      </w:rPr>
    </w:lvl>
  </w:abstractNum>
  <w:abstractNum w:abstractNumId="1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>
    <w:nsid w:val="430F4E27"/>
    <w:multiLevelType w:val="hybridMultilevel"/>
    <w:tmpl w:val="DA9057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9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8"/>
  </w:num>
  <w:num w:numId="3">
    <w:abstractNumId w:val="17"/>
  </w:num>
  <w:num w:numId="4">
    <w:abstractNumId w:val="14"/>
  </w:num>
  <w:num w:numId="5">
    <w:abstractNumId w:val="15"/>
  </w:num>
  <w:num w:numId="6">
    <w:abstractNumId w:val="21"/>
  </w:num>
  <w:num w:numId="7">
    <w:abstractNumId w:val="7"/>
  </w:num>
  <w:num w:numId="8">
    <w:abstractNumId w:val="12"/>
  </w:num>
  <w:num w:numId="9">
    <w:abstractNumId w:val="19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8"/>
  </w:num>
  <w:num w:numId="17">
    <w:abstractNumId w:val="4"/>
  </w:num>
  <w:num w:numId="18">
    <w:abstractNumId w:val="23"/>
  </w:num>
  <w:num w:numId="19">
    <w:abstractNumId w:val="20"/>
  </w:num>
  <w:num w:numId="20">
    <w:abstractNumId w:val="16"/>
  </w:num>
  <w:num w:numId="21">
    <w:abstractNumId w:val="22"/>
  </w:num>
  <w:num w:numId="22">
    <w:abstractNumId w:val="5"/>
  </w:num>
  <w:num w:numId="23">
    <w:abstractNumId w:val="0"/>
  </w:num>
  <w:num w:numId="24">
    <w:abstractNumId w:val="0"/>
  </w:num>
  <w:num w:numId="25">
    <w:abstractNumId w:val="1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removePersonalInformation/>
  <w:removeDateAndTim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EC9"/>
    <w:rsid w:val="00052382"/>
    <w:rsid w:val="0005408E"/>
    <w:rsid w:val="0006568A"/>
    <w:rsid w:val="00076F0F"/>
    <w:rsid w:val="00084253"/>
    <w:rsid w:val="000D1F49"/>
    <w:rsid w:val="000D375D"/>
    <w:rsid w:val="000E6867"/>
    <w:rsid w:val="001727CA"/>
    <w:rsid w:val="0021454E"/>
    <w:rsid w:val="002C56E6"/>
    <w:rsid w:val="002E4AFC"/>
    <w:rsid w:val="002F2708"/>
    <w:rsid w:val="00340D5A"/>
    <w:rsid w:val="00361E11"/>
    <w:rsid w:val="003C390E"/>
    <w:rsid w:val="003F0847"/>
    <w:rsid w:val="0040090B"/>
    <w:rsid w:val="00413BBB"/>
    <w:rsid w:val="0046302A"/>
    <w:rsid w:val="00487D2D"/>
    <w:rsid w:val="004D5D62"/>
    <w:rsid w:val="005112D0"/>
    <w:rsid w:val="00553F1A"/>
    <w:rsid w:val="00577E06"/>
    <w:rsid w:val="005A3BF7"/>
    <w:rsid w:val="005F2035"/>
    <w:rsid w:val="005F78E5"/>
    <w:rsid w:val="005F7990"/>
    <w:rsid w:val="00635B84"/>
    <w:rsid w:val="0063739C"/>
    <w:rsid w:val="006E23B3"/>
    <w:rsid w:val="00770F25"/>
    <w:rsid w:val="00782F0A"/>
    <w:rsid w:val="00790A9A"/>
    <w:rsid w:val="007A35A8"/>
    <w:rsid w:val="007A6F29"/>
    <w:rsid w:val="007B0A85"/>
    <w:rsid w:val="007C6A52"/>
    <w:rsid w:val="0082043E"/>
    <w:rsid w:val="008311CD"/>
    <w:rsid w:val="008D0FF0"/>
    <w:rsid w:val="008E203A"/>
    <w:rsid w:val="0091229C"/>
    <w:rsid w:val="009129A0"/>
    <w:rsid w:val="00940E73"/>
    <w:rsid w:val="0098597D"/>
    <w:rsid w:val="009929ED"/>
    <w:rsid w:val="009B15B0"/>
    <w:rsid w:val="009D2A79"/>
    <w:rsid w:val="009F619A"/>
    <w:rsid w:val="009F6DDE"/>
    <w:rsid w:val="00A21FF1"/>
    <w:rsid w:val="00A370A8"/>
    <w:rsid w:val="00AD4F7A"/>
    <w:rsid w:val="00B72B29"/>
    <w:rsid w:val="00B933F2"/>
    <w:rsid w:val="00BD4753"/>
    <w:rsid w:val="00BD5CB1"/>
    <w:rsid w:val="00BE62EE"/>
    <w:rsid w:val="00C003BA"/>
    <w:rsid w:val="00C24813"/>
    <w:rsid w:val="00C46878"/>
    <w:rsid w:val="00CB4A51"/>
    <w:rsid w:val="00CD4532"/>
    <w:rsid w:val="00CD47B0"/>
    <w:rsid w:val="00CE6104"/>
    <w:rsid w:val="00CE7918"/>
    <w:rsid w:val="00D16163"/>
    <w:rsid w:val="00D56431"/>
    <w:rsid w:val="00DB3FAD"/>
    <w:rsid w:val="00E61C09"/>
    <w:rsid w:val="00EB3B58"/>
    <w:rsid w:val="00EC0EC9"/>
    <w:rsid w:val="00EC7359"/>
    <w:rsid w:val="00EE3054"/>
    <w:rsid w:val="00F00606"/>
    <w:rsid w:val="00F01256"/>
    <w:rsid w:val="00FC7475"/>
    <w:rsid w:val="00FD0742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Ttulo1">
    <w:name w:val="heading 1"/>
    <w:basedOn w:val="Normal"/>
    <w:next w:val="Normal"/>
    <w:link w:val="Ttulo1C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qFormat/>
    <w:rsid w:val="002E4AFC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semiHidden/>
    <w:rsid w:val="002E4AFC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2E4AFC"/>
    <w:rPr>
      <w:rFonts w:eastAsia="Times New Roman" w:cs="Arial"/>
      <w:sz w:val="20"/>
      <w:szCs w:val="20"/>
    </w:rPr>
  </w:style>
  <w:style w:type="paragraph" w:styleId="Fecha">
    <w:name w:val="Date"/>
    <w:basedOn w:val="Normal"/>
    <w:next w:val="Normal"/>
    <w:link w:val="FechaCar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Ttulo2Car">
    <w:name w:val="Título 2 Car"/>
    <w:basedOn w:val="Fuentedeprrafopredeter"/>
    <w:link w:val="Ttulo2"/>
    <w:uiPriority w:val="9"/>
    <w:rsid w:val="002E4AFC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FechaCar">
    <w:name w:val="Fecha Car"/>
    <w:basedOn w:val="Fuentedeprrafopredeter"/>
    <w:link w:val="Fecha"/>
    <w:uiPriority w:val="99"/>
    <w:semiHidden/>
    <w:rsid w:val="002E4AFC"/>
    <w:rPr>
      <w:rFonts w:eastAsia="Times New Roman" w:cs="Georgia"/>
    </w:rPr>
  </w:style>
  <w:style w:type="character" w:customStyle="1" w:styleId="Ttulo3Car">
    <w:name w:val="Título 3 Car"/>
    <w:basedOn w:val="Fuentedeprrafopredeter"/>
    <w:link w:val="Ttulo3"/>
    <w:uiPriority w:val="1"/>
    <w:rsid w:val="000D1F49"/>
    <w:rPr>
      <w:b/>
      <w:bCs/>
      <w:color w:val="694A77"/>
      <w:sz w:val="28"/>
      <w:szCs w:val="27"/>
    </w:rPr>
  </w:style>
  <w:style w:type="paragraph" w:customStyle="1" w:styleId="Fechas">
    <w:name w:val="Fechas"/>
    <w:basedOn w:val="Textoindependiente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Experiencia">
    <w:name w:val="Experiencia"/>
    <w:basedOn w:val="Normal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Piedepgina">
    <w:name w:val="footer"/>
    <w:basedOn w:val="Normal"/>
    <w:link w:val="PiedepginaC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E4AFC"/>
    <w:rPr>
      <w:rFonts w:eastAsia="Times New Roman" w:cs="Arial"/>
    </w:rPr>
  </w:style>
  <w:style w:type="paragraph" w:styleId="Encabezado">
    <w:name w:val="header"/>
    <w:basedOn w:val="Normal"/>
    <w:link w:val="EncabezadoC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E4AFC"/>
    <w:rPr>
      <w:rFonts w:eastAsia="Times New Roman" w:cs="Arial"/>
    </w:rPr>
  </w:style>
  <w:style w:type="paragraph" w:customStyle="1" w:styleId="Informacin">
    <w:name w:val="Información"/>
    <w:basedOn w:val="Textoindependiente"/>
    <w:uiPriority w:val="1"/>
    <w:qFormat/>
    <w:rsid w:val="002E4AFC"/>
    <w:pPr>
      <w:kinsoku w:val="0"/>
      <w:overflowPunct w:val="0"/>
      <w:ind w:left="397"/>
    </w:pPr>
    <w:rPr>
      <w:rFonts w:cs="Georgia"/>
      <w:b/>
      <w:color w:val="000000" w:themeColor="text1"/>
      <w:szCs w:val="17"/>
    </w:rPr>
  </w:style>
  <w:style w:type="paragraph" w:styleId="Listaconvietas">
    <w:name w:val="List Bullet"/>
    <w:basedOn w:val="Normal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Prrafodelista">
    <w:name w:val="List Paragraph"/>
    <w:basedOn w:val="Normal"/>
    <w:uiPriority w:val="1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2E4AFC"/>
    <w:rPr>
      <w:color w:val="808080"/>
    </w:rPr>
  </w:style>
  <w:style w:type="character" w:styleId="Textoennegrita">
    <w:name w:val="Strong"/>
    <w:basedOn w:val="Fuentedeprrafopredeter"/>
    <w:uiPriority w:val="22"/>
    <w:semiHidden/>
    <w:qFormat/>
    <w:rsid w:val="002E4AFC"/>
    <w:rPr>
      <w:b/>
      <w:bCs/>
      <w:color w:val="FF7707" w:themeColor="accent2"/>
    </w:rPr>
  </w:style>
  <w:style w:type="table" w:styleId="Tablaconcuadrcula">
    <w:name w:val="Table Grid"/>
    <w:basedOn w:val="Tablanormal"/>
    <w:uiPriority w:val="39"/>
    <w:rsid w:val="002E4AFC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adeprrafo">
    <w:name w:val="Tabla de párrafo"/>
    <w:basedOn w:val="Normal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Puesto">
    <w:name w:val="Title"/>
    <w:basedOn w:val="Textoindependiente"/>
    <w:next w:val="Normal"/>
    <w:link w:val="PuestoCar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7707" w:themeColor="accent2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2E4AFC"/>
    <w:rPr>
      <w:rFonts w:asciiTheme="majorHAnsi" w:eastAsia="Times New Roman" w:hAnsiTheme="majorHAnsi" w:cs="Arial Black"/>
      <w:b/>
      <w:bCs/>
      <w:color w:val="FF7707" w:themeColor="accent2"/>
      <w:sz w:val="52"/>
      <w:szCs w:val="5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90A9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0A9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nsito\AppData\Roaming\Microsoft\Plantillas\Curr&#237;culum%20v&#237;tae%20con%20foto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DBD3B9"/>
      </a:dk2>
      <a:lt2>
        <a:srgbClr val="E7E6E6"/>
      </a:lt2>
      <a:accent1>
        <a:srgbClr val="202B6A"/>
      </a:accent1>
      <a:accent2>
        <a:srgbClr val="FF7707"/>
      </a:accent2>
      <a:accent3>
        <a:srgbClr val="293889"/>
      </a:accent3>
      <a:accent4>
        <a:srgbClr val="374AB7"/>
      </a:accent4>
      <a:accent5>
        <a:srgbClr val="4A64F6"/>
      </a:accent5>
      <a:accent6>
        <a:srgbClr val="6E83F8"/>
      </a:accent6>
      <a:hlink>
        <a:srgbClr val="0563C1"/>
      </a:hlink>
      <a:folHlink>
        <a:srgbClr val="954F72"/>
      </a:folHlink>
    </a:clrScheme>
    <a:fontScheme name="Custom 1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D14201A-CC91-4515-91A5-9C0E74EF48E2}">
  <ds:schemaRefs>
    <ds:schemaRef ds:uri="http://purl.org/dc/elements/1.1/"/>
    <ds:schemaRef ds:uri="http://schemas.microsoft.com/office/2006/metadata/properties"/>
    <ds:schemaRef ds:uri="http://schemas.microsoft.com/sharepoint/v3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purl.org/dc/dcmitype/"/>
    <ds:schemaRef ds:uri="fb0879af-3eba-417a-a55a-ffe6dcd6ca77"/>
    <ds:schemaRef ds:uri="http://schemas.microsoft.com/office/infopath/2007/PartnerControls"/>
    <ds:schemaRef ds:uri="6dc4bcd6-49db-4c07-9060-8acfc67cef9f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5362233-9004-43F5-886A-86B9723950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DA52C8-A7B4-4E0D-827B-9D843A3BBA3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con foto</Template>
  <TotalTime>0</TotalTime>
  <Pages>1</Pages>
  <Words>191</Words>
  <Characters>1054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2024-11-11T18:54:00Z</dcterms:created>
  <dcterms:modified xsi:type="dcterms:W3CDTF">2024-11-11T18:54:00Z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